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9755" w14:textId="77777777" w:rsidR="0039638F" w:rsidRDefault="0039638F" w:rsidP="00717814">
      <w:pPr>
        <w:pStyle w:val="Title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F22082" wp14:editId="54AA0049">
            <wp:extent cx="571500" cy="571500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0" cy="5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0F03" w14:textId="52C77730" w:rsidR="00717814" w:rsidRDefault="0039638F" w:rsidP="00717814">
      <w:pPr>
        <w:pStyle w:val="Title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</w:t>
      </w:r>
      <w:r w:rsidR="0067240A" w:rsidRPr="008C49BF">
        <w:rPr>
          <w:sz w:val="24"/>
          <w:szCs w:val="24"/>
        </w:rPr>
        <w:t>OALITION MEETING</w:t>
      </w:r>
    </w:p>
    <w:p w14:paraId="2CB8C358" w14:textId="47A5BC29" w:rsidR="00717814" w:rsidRDefault="00CC4293" w:rsidP="00CC4293">
      <w:pPr>
        <w:pStyle w:val="Title"/>
        <w:spacing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5074D">
        <w:rPr>
          <w:sz w:val="24"/>
          <w:szCs w:val="24"/>
        </w:rPr>
        <w:t xml:space="preserve">      </w:t>
      </w:r>
      <w:r w:rsidR="00015BFD">
        <w:rPr>
          <w:sz w:val="24"/>
          <w:szCs w:val="24"/>
        </w:rPr>
        <w:t xml:space="preserve">     June 13</w:t>
      </w:r>
      <w:r w:rsidR="00444663">
        <w:rPr>
          <w:sz w:val="24"/>
          <w:szCs w:val="24"/>
        </w:rPr>
        <w:t>,</w:t>
      </w:r>
      <w:r w:rsidR="009D651B">
        <w:rPr>
          <w:sz w:val="24"/>
          <w:szCs w:val="24"/>
        </w:rPr>
        <w:t xml:space="preserve"> </w:t>
      </w:r>
      <w:r w:rsidR="0067240A" w:rsidRPr="008C49BF">
        <w:rPr>
          <w:sz w:val="24"/>
          <w:szCs w:val="24"/>
        </w:rPr>
        <w:t>202</w:t>
      </w:r>
      <w:r w:rsidR="0045074D">
        <w:rPr>
          <w:sz w:val="24"/>
          <w:szCs w:val="24"/>
        </w:rPr>
        <w:t>3</w:t>
      </w:r>
    </w:p>
    <w:p w14:paraId="4429D807" w14:textId="2C1A7A68" w:rsidR="00717814" w:rsidRDefault="0067240A" w:rsidP="00717814">
      <w:pPr>
        <w:pStyle w:val="Title"/>
        <w:spacing w:line="240" w:lineRule="auto"/>
        <w:jc w:val="center"/>
        <w:rPr>
          <w:sz w:val="24"/>
          <w:szCs w:val="24"/>
        </w:rPr>
      </w:pPr>
      <w:r w:rsidRPr="008C49BF">
        <w:rPr>
          <w:sz w:val="24"/>
          <w:szCs w:val="24"/>
        </w:rPr>
        <w:t>1</w:t>
      </w:r>
      <w:r w:rsidR="00B96203">
        <w:rPr>
          <w:sz w:val="24"/>
          <w:szCs w:val="24"/>
        </w:rPr>
        <w:t>2</w:t>
      </w:r>
      <w:r w:rsidRPr="008C49BF">
        <w:rPr>
          <w:sz w:val="24"/>
          <w:szCs w:val="24"/>
        </w:rPr>
        <w:t>:00 p.m.</w:t>
      </w:r>
      <w:r w:rsidR="00FD5E5B">
        <w:rPr>
          <w:sz w:val="24"/>
          <w:szCs w:val="24"/>
        </w:rPr>
        <w:t xml:space="preserve"> </w:t>
      </w:r>
      <w:r w:rsidR="00B96203">
        <w:rPr>
          <w:sz w:val="24"/>
          <w:szCs w:val="24"/>
        </w:rPr>
        <w:t>1</w:t>
      </w:r>
      <w:r w:rsidRPr="008C49BF">
        <w:rPr>
          <w:sz w:val="24"/>
          <w:szCs w:val="24"/>
        </w:rPr>
        <w:t>:30 p.m.</w:t>
      </w:r>
    </w:p>
    <w:p w14:paraId="64E71B06" w14:textId="5F748A7A" w:rsidR="002E3C57" w:rsidRPr="008C49BF" w:rsidRDefault="002E3C57" w:rsidP="002E3C57">
      <w:pPr>
        <w:spacing w:after="0"/>
        <w:rPr>
          <w:b/>
          <w:szCs w:val="24"/>
        </w:rPr>
      </w:pPr>
      <w:r w:rsidRPr="008C49BF">
        <w:rPr>
          <w:b/>
          <w:szCs w:val="24"/>
        </w:rPr>
        <w:t>Please put your name and your affiliation in Chat</w:t>
      </w:r>
    </w:p>
    <w:p w14:paraId="5A3177FF" w14:textId="77777777" w:rsidR="002E3C57" w:rsidRPr="008C49BF" w:rsidRDefault="002E3C57" w:rsidP="002E3C57">
      <w:pPr>
        <w:numPr>
          <w:ilvl w:val="0"/>
          <w:numId w:val="15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WELCOME WITH VISION AND MISSION </w:t>
      </w:r>
    </w:p>
    <w:p w14:paraId="4936980B" w14:textId="1958CD41" w:rsidR="00DF605A" w:rsidRPr="008C49BF" w:rsidRDefault="002E3C57" w:rsidP="00B96203">
      <w:pPr>
        <w:pStyle w:val="ListParagraph"/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Vision-Promote a healthy Decatur, free of the negative effects of alcohol and other drugs on youth and families. Mission- Systematically implement eviden</w:t>
      </w:r>
      <w:r w:rsidR="006A0ECA">
        <w:rPr>
          <w:b/>
          <w:i/>
          <w:szCs w:val="24"/>
        </w:rPr>
        <w:t>c</w:t>
      </w:r>
      <w:r w:rsidRPr="008C49BF">
        <w:rPr>
          <w:b/>
          <w:i/>
          <w:szCs w:val="24"/>
        </w:rPr>
        <w:t>e-based strategies to promote the behavioral health of youth and families.</w:t>
      </w:r>
    </w:p>
    <w:p w14:paraId="309D45FE" w14:textId="6046A2CE" w:rsidR="0039638F" w:rsidRDefault="002E3C57" w:rsidP="008E034C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9A24F0">
        <w:rPr>
          <w:b/>
          <w:i/>
          <w:szCs w:val="24"/>
        </w:rPr>
        <w:t>Introductions-Name, Agency Affiliation, Sector</w:t>
      </w:r>
      <w:r w:rsidR="00EF37E2">
        <w:rPr>
          <w:b/>
          <w:i/>
          <w:szCs w:val="24"/>
        </w:rPr>
        <w:t>-</w:t>
      </w:r>
      <w:r w:rsidR="00367154">
        <w:rPr>
          <w:b/>
          <w:i/>
          <w:szCs w:val="24"/>
        </w:rPr>
        <w:t>Reminder</w:t>
      </w:r>
      <w:r w:rsidRPr="009A24F0">
        <w:rPr>
          <w:b/>
          <w:i/>
          <w:szCs w:val="24"/>
        </w:rPr>
        <w:t xml:space="preserve"> </w:t>
      </w:r>
    </w:p>
    <w:p w14:paraId="482446CF" w14:textId="596A017E" w:rsidR="00102027" w:rsidRPr="00102027" w:rsidRDefault="00102027" w:rsidP="00102027">
      <w:pPr>
        <w:spacing w:after="0" w:line="240" w:lineRule="auto"/>
        <w:ind w:left="1440"/>
        <w:rPr>
          <w:b/>
          <w:i/>
          <w:szCs w:val="24"/>
        </w:rPr>
      </w:pPr>
      <w:r>
        <w:rPr>
          <w:bCs/>
          <w:iCs/>
          <w:szCs w:val="24"/>
        </w:rPr>
        <w:t xml:space="preserve">Meredith McCoy (Parent), Gary Menard (Health), Duane Sprull (Schools), Brian DiNapoli (Faith), </w:t>
      </w:r>
      <w:r w:rsidRPr="00102027">
        <w:rPr>
          <w:bCs/>
          <w:iCs/>
          <w:szCs w:val="24"/>
        </w:rPr>
        <w:t>La</w:t>
      </w:r>
      <w:r w:rsidR="002217DD">
        <w:rPr>
          <w:bCs/>
          <w:iCs/>
          <w:szCs w:val="24"/>
        </w:rPr>
        <w:t>d</w:t>
      </w:r>
      <w:r w:rsidRPr="00102027">
        <w:rPr>
          <w:bCs/>
          <w:iCs/>
          <w:szCs w:val="24"/>
        </w:rPr>
        <w:t>arious Brown</w:t>
      </w:r>
      <w:r w:rsidR="00586473">
        <w:rPr>
          <w:bCs/>
          <w:iCs/>
          <w:szCs w:val="24"/>
        </w:rPr>
        <w:t xml:space="preserve"> (College)</w:t>
      </w:r>
      <w:r w:rsidRPr="00102027">
        <w:rPr>
          <w:bCs/>
          <w:iCs/>
          <w:szCs w:val="24"/>
        </w:rPr>
        <w:t>, Juan Navarrete (SA Prevention Organization), Joe Lee</w:t>
      </w:r>
      <w:r w:rsidR="00586473">
        <w:rPr>
          <w:bCs/>
          <w:iCs/>
          <w:szCs w:val="24"/>
        </w:rPr>
        <w:t xml:space="preserve"> (Business)</w:t>
      </w:r>
      <w:r w:rsidRPr="00102027">
        <w:rPr>
          <w:bCs/>
          <w:iCs/>
          <w:szCs w:val="24"/>
        </w:rPr>
        <w:t>, Dave Nelson</w:t>
      </w:r>
      <w:r w:rsidR="00472D97">
        <w:rPr>
          <w:bCs/>
          <w:iCs/>
          <w:szCs w:val="24"/>
        </w:rPr>
        <w:t xml:space="preserve"> (</w:t>
      </w:r>
      <w:r w:rsidR="002217DD">
        <w:rPr>
          <w:bCs/>
          <w:iCs/>
          <w:szCs w:val="24"/>
        </w:rPr>
        <w:t>MH Treatment</w:t>
      </w:r>
      <w:r w:rsidR="00472D97">
        <w:rPr>
          <w:bCs/>
          <w:iCs/>
          <w:szCs w:val="24"/>
        </w:rPr>
        <w:t>)</w:t>
      </w:r>
      <w:r w:rsidRPr="00102027">
        <w:rPr>
          <w:bCs/>
          <w:iCs/>
          <w:szCs w:val="24"/>
        </w:rPr>
        <w:t>, Alana Smith</w:t>
      </w:r>
      <w:r w:rsidR="00586473">
        <w:rPr>
          <w:bCs/>
          <w:iCs/>
          <w:szCs w:val="24"/>
        </w:rPr>
        <w:t xml:space="preserve"> (Health)</w:t>
      </w:r>
      <w:r>
        <w:rPr>
          <w:bCs/>
          <w:iCs/>
          <w:szCs w:val="24"/>
        </w:rPr>
        <w:t>, Susan Morley (DPI), Dee Anderson (DPI), Carol Treible (DPI), Tiffany Cuthbert (DPI), Terrie Moore (DPI)</w:t>
      </w:r>
      <w:r w:rsidRPr="00475032">
        <w:rPr>
          <w:b/>
          <w:i/>
          <w:szCs w:val="24"/>
        </w:rPr>
        <w:t xml:space="preserve"> </w:t>
      </w:r>
    </w:p>
    <w:p w14:paraId="220B7EF2" w14:textId="77777777" w:rsidR="00D503A9" w:rsidRDefault="008D76E9" w:rsidP="00015BFD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Have you completed the survey?</w:t>
      </w:r>
      <w:r w:rsidR="00015BFD">
        <w:rPr>
          <w:b/>
          <w:i/>
          <w:szCs w:val="24"/>
        </w:rPr>
        <w:t xml:space="preserve"> </w:t>
      </w:r>
      <w:r w:rsidR="00D503A9">
        <w:rPr>
          <w:b/>
          <w:i/>
          <w:szCs w:val="24"/>
        </w:rPr>
        <w:t>h</w:t>
      </w:r>
      <w:r w:rsidR="00015BFD" w:rsidRPr="00015BFD">
        <w:rPr>
          <w:b/>
          <w:i/>
          <w:szCs w:val="24"/>
        </w:rPr>
        <w:t>ttps://www.surveymonkey.com/r/DPICoalition</w:t>
      </w:r>
    </w:p>
    <w:p w14:paraId="7D74DD9A" w14:textId="1D0FA156" w:rsidR="006A0ECA" w:rsidRDefault="00015BFD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O</w:t>
      </w:r>
      <w:r w:rsidR="009D651B" w:rsidRPr="006A0ECA">
        <w:rPr>
          <w:b/>
          <w:i/>
          <w:szCs w:val="24"/>
        </w:rPr>
        <w:t xml:space="preserve">ther </w:t>
      </w:r>
      <w:r w:rsidR="00DB595B">
        <w:rPr>
          <w:b/>
          <w:i/>
          <w:szCs w:val="24"/>
        </w:rPr>
        <w:t xml:space="preserve">Upcoming </w:t>
      </w:r>
      <w:r w:rsidR="009D651B" w:rsidRPr="006A0ECA">
        <w:rPr>
          <w:b/>
          <w:i/>
          <w:szCs w:val="24"/>
        </w:rPr>
        <w:t>Collaborations</w:t>
      </w:r>
      <w:r w:rsidR="00A54FDA" w:rsidRPr="006A0ECA">
        <w:rPr>
          <w:b/>
          <w:i/>
          <w:szCs w:val="24"/>
        </w:rPr>
        <w:t>-</w:t>
      </w:r>
      <w:r w:rsidR="006A0ECA" w:rsidRPr="006A0ECA">
        <w:rPr>
          <w:b/>
          <w:i/>
          <w:szCs w:val="24"/>
        </w:rPr>
        <w:t xml:space="preserve"> Career Academy Health Experience (Rising 9</w:t>
      </w:r>
      <w:r w:rsidR="006A0ECA" w:rsidRPr="006A0ECA">
        <w:rPr>
          <w:b/>
          <w:i/>
          <w:szCs w:val="24"/>
          <w:vertAlign w:val="superscript"/>
        </w:rPr>
        <w:t>th</w:t>
      </w:r>
      <w:r w:rsidR="006A0ECA" w:rsidRPr="006A0ECA">
        <w:rPr>
          <w:b/>
          <w:i/>
          <w:szCs w:val="24"/>
        </w:rPr>
        <w:t>-10) July 10</w:t>
      </w:r>
      <w:r w:rsidR="006A0ECA" w:rsidRPr="006A0ECA">
        <w:rPr>
          <w:b/>
          <w:i/>
          <w:szCs w:val="24"/>
          <w:vertAlign w:val="superscript"/>
        </w:rPr>
        <w:t xml:space="preserve">- </w:t>
      </w:r>
      <w:r w:rsidR="006A0ECA" w:rsidRPr="006A0ECA">
        <w:rPr>
          <w:b/>
          <w:i/>
          <w:szCs w:val="24"/>
        </w:rPr>
        <w:t>14</w:t>
      </w:r>
      <w:r w:rsidR="006A0ECA">
        <w:rPr>
          <w:b/>
          <w:i/>
          <w:szCs w:val="24"/>
        </w:rPr>
        <w:t xml:space="preserve"> Others</w:t>
      </w:r>
    </w:p>
    <w:p w14:paraId="40EC46BB" w14:textId="1707FB91" w:rsidR="008F0001" w:rsidRDefault="008F0001" w:rsidP="008F0001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DPI will be doing </w:t>
      </w:r>
      <w:r w:rsidR="002217DD">
        <w:rPr>
          <w:bCs/>
          <w:iCs/>
          <w:szCs w:val="24"/>
        </w:rPr>
        <w:t>'</w:t>
      </w:r>
      <w:r>
        <w:rPr>
          <w:bCs/>
          <w:iCs/>
          <w:szCs w:val="24"/>
        </w:rPr>
        <w:t>Too Good For Drugs</w:t>
      </w:r>
      <w:r w:rsidR="002217DD">
        <w:rPr>
          <w:bCs/>
          <w:iCs/>
          <w:szCs w:val="24"/>
        </w:rPr>
        <w:t>'</w:t>
      </w:r>
      <w:r>
        <w:rPr>
          <w:bCs/>
          <w:iCs/>
          <w:szCs w:val="24"/>
        </w:rPr>
        <w:t xml:space="preserve"> and </w:t>
      </w:r>
      <w:r w:rsidR="002217DD">
        <w:rPr>
          <w:bCs/>
          <w:iCs/>
          <w:szCs w:val="24"/>
        </w:rPr>
        <w:t>'</w:t>
      </w:r>
      <w:r>
        <w:rPr>
          <w:bCs/>
          <w:iCs/>
          <w:szCs w:val="24"/>
        </w:rPr>
        <w:t>All-Stars</w:t>
      </w:r>
      <w:r w:rsidR="002217DD">
        <w:rPr>
          <w:bCs/>
          <w:iCs/>
          <w:szCs w:val="24"/>
        </w:rPr>
        <w:t>'</w:t>
      </w:r>
      <w:r>
        <w:rPr>
          <w:bCs/>
          <w:iCs/>
          <w:szCs w:val="24"/>
        </w:rPr>
        <w:t xml:space="preserve"> for the Health Experience. </w:t>
      </w:r>
    </w:p>
    <w:p w14:paraId="7F5D7065" w14:textId="5B67ECC7" w:rsidR="000161C5" w:rsidRDefault="000161C5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bookmarkStart w:id="0" w:name="_Hlk139284511"/>
      <w:r>
        <w:rPr>
          <w:b/>
          <w:i/>
          <w:szCs w:val="24"/>
        </w:rPr>
        <w:t>DHS 101-August 12</w:t>
      </w:r>
      <w:r w:rsidRPr="000161C5">
        <w:rPr>
          <w:b/>
          <w:i/>
          <w:szCs w:val="24"/>
          <w:vertAlign w:val="superscript"/>
        </w:rPr>
        <w:t>th</w:t>
      </w:r>
      <w:r>
        <w:rPr>
          <w:b/>
          <w:i/>
          <w:szCs w:val="24"/>
        </w:rPr>
        <w:t xml:space="preserve"> Save the Date</w:t>
      </w:r>
    </w:p>
    <w:p w14:paraId="1CA262FA" w14:textId="0E75057B" w:rsidR="00BE4D7F" w:rsidRPr="00BE4D7F" w:rsidRDefault="008F0001" w:rsidP="008F0001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First 101 since the pandemic, an event for new families</w:t>
      </w:r>
      <w:r w:rsidR="00552016">
        <w:rPr>
          <w:bCs/>
          <w:iCs/>
          <w:szCs w:val="24"/>
        </w:rPr>
        <w:t xml:space="preserve"> (incoming f</w:t>
      </w:r>
      <w:r w:rsidR="002217DD">
        <w:rPr>
          <w:bCs/>
          <w:iCs/>
          <w:szCs w:val="24"/>
        </w:rPr>
        <w:t>irst-year students</w:t>
      </w:r>
      <w:r w:rsidR="00552016">
        <w:rPr>
          <w:bCs/>
          <w:iCs/>
          <w:szCs w:val="24"/>
        </w:rPr>
        <w:t xml:space="preserve"> and transfers)</w:t>
      </w:r>
      <w:r>
        <w:rPr>
          <w:bCs/>
          <w:iCs/>
          <w:szCs w:val="24"/>
        </w:rPr>
        <w:t xml:space="preserve"> that gives you an overview of what happens at DHS. </w:t>
      </w:r>
      <w:r w:rsidR="002217DD">
        <w:rPr>
          <w:bCs/>
          <w:iCs/>
          <w:szCs w:val="24"/>
        </w:rPr>
        <w:t>This event includes reviewing</w:t>
      </w:r>
      <w:r>
        <w:rPr>
          <w:bCs/>
          <w:iCs/>
          <w:szCs w:val="24"/>
        </w:rPr>
        <w:t xml:space="preserve"> the IB program, </w:t>
      </w:r>
      <w:r w:rsidR="002217DD">
        <w:rPr>
          <w:bCs/>
          <w:iCs/>
          <w:szCs w:val="24"/>
        </w:rPr>
        <w:t>techniques to</w:t>
      </w:r>
      <w:r>
        <w:rPr>
          <w:bCs/>
          <w:iCs/>
          <w:szCs w:val="24"/>
        </w:rPr>
        <w:t xml:space="preserve"> support students, information from current students, break-out sessions</w:t>
      </w:r>
      <w:r w:rsidR="009E4C0F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</w:t>
      </w:r>
      <w:r w:rsidR="00BE4D7F">
        <w:rPr>
          <w:bCs/>
          <w:iCs/>
          <w:szCs w:val="24"/>
        </w:rPr>
        <w:t xml:space="preserve"> upcoming coffee chats. Th</w:t>
      </w:r>
      <w:r w:rsidR="002217DD">
        <w:rPr>
          <w:bCs/>
          <w:iCs/>
          <w:szCs w:val="24"/>
        </w:rPr>
        <w:t>e PSA coordinates this event</w:t>
      </w:r>
      <w:r w:rsidR="00BE4D7F">
        <w:rPr>
          <w:bCs/>
          <w:iCs/>
          <w:szCs w:val="24"/>
        </w:rPr>
        <w:t xml:space="preserve">, but the entire </w:t>
      </w:r>
      <w:r w:rsidR="002217DD">
        <w:rPr>
          <w:bCs/>
          <w:iCs/>
          <w:szCs w:val="24"/>
        </w:rPr>
        <w:t>s</w:t>
      </w:r>
      <w:r w:rsidR="00BE4D7F">
        <w:rPr>
          <w:bCs/>
          <w:iCs/>
          <w:szCs w:val="24"/>
        </w:rPr>
        <w:t>chool supports</w:t>
      </w:r>
      <w:r w:rsidR="009E4C0F">
        <w:rPr>
          <w:bCs/>
          <w:iCs/>
          <w:szCs w:val="24"/>
        </w:rPr>
        <w:t xml:space="preserve"> it</w:t>
      </w:r>
      <w:r w:rsidR="00BE4D7F">
        <w:rPr>
          <w:bCs/>
          <w:iCs/>
          <w:szCs w:val="24"/>
        </w:rPr>
        <w:t xml:space="preserve">. </w:t>
      </w:r>
    </w:p>
    <w:p w14:paraId="6ECA2D8B" w14:textId="602593C2" w:rsidR="008F0001" w:rsidRPr="008F0001" w:rsidRDefault="00BE4D7F" w:rsidP="008F0001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DPI will table at the event. </w:t>
      </w:r>
      <w:r w:rsidR="008F0001">
        <w:rPr>
          <w:bCs/>
          <w:iCs/>
          <w:szCs w:val="24"/>
        </w:rPr>
        <w:t xml:space="preserve"> </w:t>
      </w:r>
    </w:p>
    <w:bookmarkEnd w:id="0"/>
    <w:p w14:paraId="364C7775" w14:textId="6D6F8155" w:rsidR="008F0001" w:rsidRPr="00BE4D7F" w:rsidRDefault="008F0001" w:rsidP="008F0001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Duane Sprull will reach out with additional needs for the 101 events, </w:t>
      </w:r>
    </w:p>
    <w:p w14:paraId="57F4F84A" w14:textId="3B807A27" w:rsidR="00D9743E" w:rsidRPr="00D9743E" w:rsidRDefault="00D9743E" w:rsidP="00D9743E">
      <w:pPr>
        <w:pStyle w:val="ListParagraph"/>
        <w:numPr>
          <w:ilvl w:val="0"/>
          <w:numId w:val="16"/>
        </w:numPr>
        <w:spacing w:after="0" w:line="240" w:lineRule="auto"/>
        <w:rPr>
          <w:b/>
          <w:iCs/>
          <w:szCs w:val="24"/>
        </w:rPr>
      </w:pPr>
      <w:r w:rsidRPr="00D9743E">
        <w:rPr>
          <w:b/>
          <w:iCs/>
          <w:szCs w:val="24"/>
        </w:rPr>
        <w:t>Opioid Response Funding</w:t>
      </w:r>
      <w:r w:rsidR="006A70F0">
        <w:rPr>
          <w:b/>
          <w:iCs/>
          <w:szCs w:val="24"/>
        </w:rPr>
        <w:t xml:space="preserve">- Perdue Pharma Settlement-City of Decatur received a small portion of </w:t>
      </w:r>
      <w:proofErr w:type="gramStart"/>
      <w:r w:rsidR="006A70F0">
        <w:rPr>
          <w:b/>
          <w:iCs/>
          <w:szCs w:val="24"/>
        </w:rPr>
        <w:t>funding</w:t>
      </w:r>
      <w:proofErr w:type="gramEnd"/>
      <w:r w:rsidR="006A70F0">
        <w:rPr>
          <w:b/>
          <w:iCs/>
          <w:szCs w:val="24"/>
        </w:rPr>
        <w:t xml:space="preserve"> </w:t>
      </w:r>
    </w:p>
    <w:p w14:paraId="170EF57C" w14:textId="62C342E8" w:rsidR="00BE4D7F" w:rsidRDefault="00D9743E" w:rsidP="00D9743E">
      <w:pPr>
        <w:pStyle w:val="ListParagraph"/>
        <w:numPr>
          <w:ilvl w:val="1"/>
          <w:numId w:val="16"/>
        </w:numPr>
        <w:spacing w:after="0" w:line="240" w:lineRule="auto"/>
        <w:rPr>
          <w:bCs/>
          <w:iCs/>
          <w:szCs w:val="24"/>
        </w:rPr>
      </w:pPr>
      <w:r w:rsidRPr="00D9743E">
        <w:rPr>
          <w:bCs/>
          <w:iCs/>
          <w:szCs w:val="24"/>
        </w:rPr>
        <w:t>Gary Menard- The amount of funding is not enough to support recovery</w:t>
      </w:r>
      <w:r>
        <w:rPr>
          <w:bCs/>
          <w:iCs/>
          <w:szCs w:val="24"/>
        </w:rPr>
        <w:t xml:space="preserve">. The team is </w:t>
      </w:r>
      <w:r w:rsidRPr="00D9743E">
        <w:rPr>
          <w:bCs/>
          <w:iCs/>
          <w:szCs w:val="24"/>
        </w:rPr>
        <w:t>shifting to provide Narcan and resources for prevention education</w:t>
      </w:r>
      <w:r>
        <w:rPr>
          <w:bCs/>
          <w:iCs/>
          <w:szCs w:val="24"/>
        </w:rPr>
        <w:t>.</w:t>
      </w:r>
    </w:p>
    <w:p w14:paraId="4D57F4DA" w14:textId="44E6AE8A" w:rsidR="006A70F0" w:rsidRPr="00D9743E" w:rsidRDefault="002217DD" w:rsidP="00D9743E">
      <w:pPr>
        <w:pStyle w:val="ListParagraph"/>
        <w:numPr>
          <w:ilvl w:val="1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The c</w:t>
      </w:r>
      <w:r w:rsidR="006A70F0">
        <w:rPr>
          <w:bCs/>
          <w:iCs/>
          <w:szCs w:val="24"/>
        </w:rPr>
        <w:t xml:space="preserve">oalition </w:t>
      </w:r>
      <w:r>
        <w:rPr>
          <w:bCs/>
          <w:iCs/>
          <w:szCs w:val="24"/>
        </w:rPr>
        <w:t xml:space="preserve">membership </w:t>
      </w:r>
      <w:r w:rsidR="006A70F0">
        <w:rPr>
          <w:bCs/>
          <w:iCs/>
          <w:szCs w:val="24"/>
        </w:rPr>
        <w:t>discuss</w:t>
      </w:r>
      <w:r>
        <w:rPr>
          <w:bCs/>
          <w:iCs/>
          <w:szCs w:val="24"/>
        </w:rPr>
        <w:t>ed</w:t>
      </w:r>
      <w:r w:rsidR="006A70F0">
        <w:rPr>
          <w:bCs/>
          <w:iCs/>
          <w:szCs w:val="24"/>
        </w:rPr>
        <w:t xml:space="preserve"> funding utilization, </w:t>
      </w:r>
      <w:r>
        <w:rPr>
          <w:bCs/>
          <w:iCs/>
          <w:szCs w:val="24"/>
        </w:rPr>
        <w:t xml:space="preserve">the purpose of </w:t>
      </w:r>
      <w:r w:rsidR="006A70F0">
        <w:rPr>
          <w:bCs/>
          <w:iCs/>
          <w:szCs w:val="24"/>
        </w:rPr>
        <w:t>Narcan</w:t>
      </w:r>
      <w:r>
        <w:rPr>
          <w:bCs/>
          <w:iCs/>
          <w:szCs w:val="24"/>
        </w:rPr>
        <w:t>,</w:t>
      </w:r>
      <w:r w:rsidR="006A70F0">
        <w:rPr>
          <w:bCs/>
          <w:iCs/>
          <w:szCs w:val="24"/>
        </w:rPr>
        <w:t xml:space="preserve"> and </w:t>
      </w:r>
      <w:r>
        <w:rPr>
          <w:bCs/>
          <w:iCs/>
          <w:szCs w:val="24"/>
        </w:rPr>
        <w:t>sustaining individual strategies. Ter</w:t>
      </w:r>
      <w:r w:rsidR="006A70F0">
        <w:rPr>
          <w:bCs/>
          <w:iCs/>
          <w:szCs w:val="24"/>
        </w:rPr>
        <w:t xml:space="preserve">rie will share with </w:t>
      </w:r>
      <w:r>
        <w:rPr>
          <w:bCs/>
          <w:iCs/>
          <w:szCs w:val="24"/>
        </w:rPr>
        <w:t>interested</w:t>
      </w:r>
      <w:r w:rsidR="006A70F0">
        <w:rPr>
          <w:bCs/>
          <w:iCs/>
          <w:szCs w:val="24"/>
        </w:rPr>
        <w:t xml:space="preserve"> Coalition</w:t>
      </w:r>
      <w:r>
        <w:rPr>
          <w:bCs/>
          <w:iCs/>
          <w:szCs w:val="24"/>
        </w:rPr>
        <w:t xml:space="preserve"> members.</w:t>
      </w:r>
    </w:p>
    <w:p w14:paraId="77843A51" w14:textId="77777777" w:rsidR="0042402C" w:rsidRDefault="00D503A9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bookmarkStart w:id="1" w:name="_Hlk139284885"/>
      <w:r>
        <w:rPr>
          <w:b/>
          <w:i/>
          <w:szCs w:val="24"/>
        </w:rPr>
        <w:t xml:space="preserve">GSHS Data is Out! </w:t>
      </w:r>
    </w:p>
    <w:p w14:paraId="7F69652F" w14:textId="6F7AB3DA" w:rsidR="00D503A9" w:rsidRPr="0042402C" w:rsidRDefault="00D503A9" w:rsidP="0042402C">
      <w:pPr>
        <w:pStyle w:val="ListParagraph"/>
        <w:numPr>
          <w:ilvl w:val="1"/>
          <w:numId w:val="16"/>
        </w:numPr>
        <w:spacing w:after="0" w:line="240" w:lineRule="auto"/>
        <w:rPr>
          <w:bCs/>
          <w:iCs/>
          <w:szCs w:val="24"/>
        </w:rPr>
      </w:pPr>
      <w:r w:rsidRPr="0042402C">
        <w:rPr>
          <w:bCs/>
          <w:iCs/>
          <w:szCs w:val="24"/>
        </w:rPr>
        <w:t>Slight increase in 30-day alcohol use, binge drinking</w:t>
      </w:r>
      <w:r w:rsidR="00B16D98" w:rsidRPr="0042402C">
        <w:rPr>
          <w:bCs/>
          <w:iCs/>
          <w:szCs w:val="24"/>
        </w:rPr>
        <w:t>,</w:t>
      </w:r>
      <w:r w:rsidRPr="0042402C">
        <w:rPr>
          <w:bCs/>
          <w:iCs/>
          <w:szCs w:val="24"/>
        </w:rPr>
        <w:t xml:space="preserve"> and marijuana use holding steady. </w:t>
      </w:r>
      <w:r w:rsidR="002217DD">
        <w:rPr>
          <w:bCs/>
          <w:iCs/>
          <w:szCs w:val="24"/>
        </w:rPr>
        <w:t>V</w:t>
      </w:r>
      <w:r w:rsidRPr="0042402C">
        <w:rPr>
          <w:bCs/>
          <w:iCs/>
          <w:szCs w:val="24"/>
        </w:rPr>
        <w:t xml:space="preserve">aping </w:t>
      </w:r>
      <w:r w:rsidR="00B16D98" w:rsidRPr="0042402C">
        <w:rPr>
          <w:bCs/>
          <w:iCs/>
          <w:szCs w:val="24"/>
        </w:rPr>
        <w:t>increased</w:t>
      </w:r>
      <w:r w:rsidRPr="0042402C">
        <w:rPr>
          <w:bCs/>
          <w:iCs/>
          <w:szCs w:val="24"/>
        </w:rPr>
        <w:t xml:space="preserve"> by 1% but </w:t>
      </w:r>
      <w:r w:rsidR="00B16D98" w:rsidRPr="0042402C">
        <w:rPr>
          <w:bCs/>
          <w:iCs/>
          <w:szCs w:val="24"/>
        </w:rPr>
        <w:t xml:space="preserve">is </w:t>
      </w:r>
      <w:r w:rsidRPr="0042402C">
        <w:rPr>
          <w:bCs/>
          <w:iCs/>
          <w:szCs w:val="24"/>
        </w:rPr>
        <w:t xml:space="preserve">still dramatically down from 2019. </w:t>
      </w:r>
    </w:p>
    <w:bookmarkEnd w:id="1"/>
    <w:p w14:paraId="46D1427A" w14:textId="37F2ECD8" w:rsidR="000D2E1D" w:rsidRPr="006A0ECA" w:rsidRDefault="00885A56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-</w:t>
      </w:r>
      <w:r w:rsidR="004F7AAC" w:rsidRPr="006A0ECA">
        <w:rPr>
          <w:b/>
          <w:i/>
          <w:szCs w:val="24"/>
        </w:rPr>
        <w:t>STOP Act: Target</w:t>
      </w:r>
      <w:r w:rsidR="00A54FDA" w:rsidRPr="006A0ECA">
        <w:rPr>
          <w:b/>
          <w:i/>
          <w:szCs w:val="24"/>
        </w:rPr>
        <w:t>s</w:t>
      </w:r>
      <w:r w:rsidR="004F7AAC" w:rsidRPr="006A0ECA">
        <w:rPr>
          <w:b/>
          <w:i/>
          <w:szCs w:val="24"/>
        </w:rPr>
        <w:t xml:space="preserve"> for 12-20 (Alcohol ONLY</w:t>
      </w:r>
      <w:r w:rsidR="00D40510" w:rsidRPr="006A0ECA">
        <w:rPr>
          <w:b/>
          <w:i/>
          <w:szCs w:val="24"/>
        </w:rPr>
        <w:t>)</w:t>
      </w:r>
      <w:r w:rsidR="00FD5E5B" w:rsidRPr="006A0ECA">
        <w:rPr>
          <w:b/>
          <w:i/>
          <w:szCs w:val="24"/>
        </w:rPr>
        <w:t xml:space="preserve"> Support from Ashley Watson and</w:t>
      </w:r>
      <w:r w:rsidR="00A54FDA" w:rsidRPr="006A0ECA">
        <w:rPr>
          <w:b/>
          <w:i/>
          <w:szCs w:val="24"/>
        </w:rPr>
        <w:t xml:space="preserve"> Ladarious </w:t>
      </w:r>
      <w:r w:rsidR="000D2E1D" w:rsidRPr="006A0ECA">
        <w:rPr>
          <w:b/>
          <w:i/>
          <w:szCs w:val="24"/>
        </w:rPr>
        <w:t>Brown</w:t>
      </w:r>
    </w:p>
    <w:p w14:paraId="5C870779" w14:textId="55875233" w:rsidR="000D2E1D" w:rsidRDefault="00FD5E5B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Graduating Senior handbook</w:t>
      </w:r>
      <w:r w:rsidR="00A54FDA">
        <w:rPr>
          <w:b/>
          <w:i/>
          <w:szCs w:val="24"/>
        </w:rPr>
        <w:t xml:space="preserve"> for</w:t>
      </w:r>
      <w:r w:rsidR="007871E9">
        <w:rPr>
          <w:b/>
          <w:i/>
          <w:szCs w:val="24"/>
        </w:rPr>
        <w:t xml:space="preserve"> DHS and ASC</w:t>
      </w:r>
      <w:r w:rsidR="00DB595B">
        <w:rPr>
          <w:b/>
          <w:i/>
          <w:szCs w:val="24"/>
        </w:rPr>
        <w:t>-Terrie</w:t>
      </w:r>
      <w:r w:rsidR="00015BFD">
        <w:rPr>
          <w:b/>
          <w:i/>
          <w:szCs w:val="24"/>
        </w:rPr>
        <w:t xml:space="preserve"> and Ladarious</w:t>
      </w:r>
      <w:r w:rsidR="00DB595B">
        <w:rPr>
          <w:b/>
          <w:i/>
          <w:szCs w:val="24"/>
        </w:rPr>
        <w:t xml:space="preserve"> </w:t>
      </w:r>
    </w:p>
    <w:p w14:paraId="1EBD4067" w14:textId="43E39693" w:rsidR="007871E9" w:rsidRDefault="007871E9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MOU with ASC</w:t>
      </w:r>
      <w:r w:rsidR="00C0108E">
        <w:rPr>
          <w:b/>
          <w:i/>
          <w:szCs w:val="24"/>
        </w:rPr>
        <w:t>-Partnership</w:t>
      </w:r>
    </w:p>
    <w:p w14:paraId="34439E06" w14:textId="62060977" w:rsidR="00015BFD" w:rsidRDefault="00015BFD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College Action Team-</w:t>
      </w:r>
      <w:r w:rsidR="009E4C0F">
        <w:rPr>
          <w:b/>
          <w:i/>
          <w:szCs w:val="24"/>
        </w:rPr>
        <w:t>La</w:t>
      </w:r>
      <w:r w:rsidR="002217DD">
        <w:rPr>
          <w:b/>
          <w:i/>
          <w:szCs w:val="24"/>
        </w:rPr>
        <w:t>d</w:t>
      </w:r>
      <w:r w:rsidR="009E4C0F">
        <w:rPr>
          <w:b/>
          <w:i/>
          <w:szCs w:val="24"/>
        </w:rPr>
        <w:t>arious</w:t>
      </w:r>
    </w:p>
    <w:p w14:paraId="1833563E" w14:textId="6BA6B898" w:rsidR="009E4C0F" w:rsidRPr="009E4C0F" w:rsidRDefault="009E4C0F" w:rsidP="009E4C0F">
      <w:pPr>
        <w:pStyle w:val="ListParagraph"/>
        <w:numPr>
          <w:ilvl w:val="2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Five members of the team</w:t>
      </w:r>
      <w:r w:rsidR="002217DD">
        <w:rPr>
          <w:bCs/>
          <w:iCs/>
          <w:szCs w:val="24"/>
        </w:rPr>
        <w:t xml:space="preserve"> trained. Their proposed name is </w:t>
      </w:r>
      <w:r>
        <w:rPr>
          <w:bCs/>
          <w:iCs/>
          <w:szCs w:val="24"/>
        </w:rPr>
        <w:t>Peer Health Ambassadors</w:t>
      </w:r>
      <w:r w:rsidR="002217DD">
        <w:rPr>
          <w:bCs/>
          <w:iCs/>
          <w:szCs w:val="24"/>
        </w:rPr>
        <w:t xml:space="preserve"> (PHA)</w:t>
      </w:r>
      <w:r>
        <w:rPr>
          <w:bCs/>
          <w:iCs/>
          <w:szCs w:val="24"/>
        </w:rPr>
        <w:t xml:space="preserve">. </w:t>
      </w:r>
    </w:p>
    <w:p w14:paraId="6D09073C" w14:textId="2568EA06" w:rsidR="009E4C0F" w:rsidRPr="009E4C0F" w:rsidRDefault="00586473" w:rsidP="009E4C0F">
      <w:pPr>
        <w:pStyle w:val="ListParagraph"/>
        <w:numPr>
          <w:ilvl w:val="3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The team</w:t>
      </w:r>
      <w:r w:rsidR="009E4C0F">
        <w:rPr>
          <w:bCs/>
          <w:iCs/>
          <w:szCs w:val="24"/>
        </w:rPr>
        <w:t xml:space="preserve"> created a tentative logo</w:t>
      </w:r>
      <w:r w:rsidR="002217DD">
        <w:rPr>
          <w:bCs/>
          <w:iCs/>
          <w:szCs w:val="24"/>
        </w:rPr>
        <w:t>,</w:t>
      </w:r>
      <w:r w:rsidR="009E4C0F">
        <w:rPr>
          <w:bCs/>
          <w:iCs/>
          <w:szCs w:val="24"/>
        </w:rPr>
        <w:t xml:space="preserve"> and </w:t>
      </w:r>
      <w:r w:rsidR="002217DD">
        <w:rPr>
          <w:bCs/>
          <w:iCs/>
          <w:szCs w:val="24"/>
        </w:rPr>
        <w:t>Ladarious</w:t>
      </w:r>
      <w:r w:rsidR="009E4C0F">
        <w:rPr>
          <w:bCs/>
          <w:iCs/>
          <w:szCs w:val="24"/>
        </w:rPr>
        <w:t xml:space="preserve"> is working to digitize it.</w:t>
      </w:r>
    </w:p>
    <w:p w14:paraId="47D61814" w14:textId="2992AB96" w:rsidR="009E4C0F" w:rsidRPr="009E4C0F" w:rsidRDefault="009E4C0F" w:rsidP="009E4C0F">
      <w:pPr>
        <w:pStyle w:val="ListParagraph"/>
        <w:numPr>
          <w:ilvl w:val="4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Tiffany will see what support may be </w:t>
      </w:r>
      <w:r w:rsidR="002217DD">
        <w:rPr>
          <w:bCs/>
          <w:iCs/>
          <w:szCs w:val="24"/>
        </w:rPr>
        <w:t>needed</w:t>
      </w:r>
      <w:r>
        <w:rPr>
          <w:bCs/>
          <w:iCs/>
          <w:szCs w:val="24"/>
        </w:rPr>
        <w:t xml:space="preserve"> on her end.</w:t>
      </w:r>
    </w:p>
    <w:p w14:paraId="34ABB126" w14:textId="7ACD7161" w:rsidR="009E4C0F" w:rsidRPr="009E4C0F" w:rsidRDefault="002217DD" w:rsidP="009E4C0F">
      <w:pPr>
        <w:pStyle w:val="ListParagraph"/>
        <w:numPr>
          <w:ilvl w:val="3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The PHA t</w:t>
      </w:r>
      <w:r w:rsidR="009E4C0F">
        <w:rPr>
          <w:bCs/>
          <w:iCs/>
          <w:szCs w:val="24"/>
        </w:rPr>
        <w:t>eam is excited about the Sticker Shock Campaign</w:t>
      </w:r>
    </w:p>
    <w:p w14:paraId="0F91CB24" w14:textId="3CA2A26E" w:rsidR="009E4C0F" w:rsidRDefault="009E4C0F" w:rsidP="009E4C0F">
      <w:pPr>
        <w:pStyle w:val="ListParagraph"/>
        <w:numPr>
          <w:ilvl w:val="3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Two additional individuals</w:t>
      </w:r>
      <w:r w:rsidR="002217DD">
        <w:rPr>
          <w:bCs/>
          <w:iCs/>
          <w:szCs w:val="24"/>
        </w:rPr>
        <w:t xml:space="preserve"> are</w:t>
      </w:r>
      <w:r>
        <w:rPr>
          <w:bCs/>
          <w:iCs/>
          <w:szCs w:val="24"/>
        </w:rPr>
        <w:t xml:space="preserve"> interested in</w:t>
      </w:r>
      <w:r w:rsidR="002217DD">
        <w:rPr>
          <w:bCs/>
          <w:iCs/>
          <w:szCs w:val="24"/>
        </w:rPr>
        <w:t xml:space="preserve"> joining PHA this fall.</w:t>
      </w:r>
      <w:r>
        <w:rPr>
          <w:bCs/>
          <w:iCs/>
          <w:szCs w:val="24"/>
        </w:rPr>
        <w:t xml:space="preserve"> </w:t>
      </w:r>
    </w:p>
    <w:p w14:paraId="259CED60" w14:textId="5B829AE0" w:rsidR="00015BFD" w:rsidRDefault="00015BFD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Alcohol info for dorms (poster)</w:t>
      </w:r>
    </w:p>
    <w:p w14:paraId="71B70BA2" w14:textId="0942438D" w:rsidR="00082BF4" w:rsidRDefault="00082BF4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Discussing consequences for violations</w:t>
      </w:r>
    </w:p>
    <w:p w14:paraId="20F5C535" w14:textId="06A98592" w:rsidR="00197E13" w:rsidRPr="00197E13" w:rsidRDefault="00FD5E5B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Sticker Shock campaign</w:t>
      </w:r>
      <w:r w:rsidR="00A54FDA">
        <w:rPr>
          <w:b/>
          <w:i/>
          <w:szCs w:val="24"/>
        </w:rPr>
        <w:t xml:space="preserve"> w/College Action Team</w:t>
      </w:r>
      <w:r w:rsidR="007871E9">
        <w:rPr>
          <w:b/>
          <w:i/>
          <w:szCs w:val="24"/>
        </w:rPr>
        <w:t>-Fall</w:t>
      </w:r>
      <w:r w:rsidR="00293031">
        <w:rPr>
          <w:b/>
          <w:i/>
          <w:szCs w:val="24"/>
        </w:rPr>
        <w:t xml:space="preserve"> (</w:t>
      </w:r>
      <w:r w:rsidR="00015BFD">
        <w:rPr>
          <w:b/>
          <w:i/>
          <w:szCs w:val="24"/>
        </w:rPr>
        <w:t>2</w:t>
      </w:r>
      <w:r w:rsidR="00293031">
        <w:rPr>
          <w:b/>
          <w:i/>
          <w:szCs w:val="24"/>
        </w:rPr>
        <w:t xml:space="preserve"> retailers</w:t>
      </w:r>
      <w:r w:rsidR="00015BFD">
        <w:rPr>
          <w:b/>
          <w:i/>
          <w:szCs w:val="24"/>
        </w:rPr>
        <w:t>-fall</w:t>
      </w:r>
      <w:r w:rsidR="00293031">
        <w:rPr>
          <w:b/>
          <w:i/>
          <w:szCs w:val="24"/>
        </w:rPr>
        <w:t>)</w:t>
      </w:r>
    </w:p>
    <w:p w14:paraId="0A668BCE" w14:textId="3CB860AF" w:rsidR="002E3C57" w:rsidRDefault="009D7D40" w:rsidP="002E3C57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Partnership for Success 14-24</w:t>
      </w:r>
      <w:r w:rsidR="004F7AAC">
        <w:rPr>
          <w:b/>
          <w:i/>
          <w:szCs w:val="24"/>
        </w:rPr>
        <w:t xml:space="preserve"> (Alcohol &amp; Illegal Drugs)</w:t>
      </w:r>
      <w:r w:rsidR="00C0108E">
        <w:rPr>
          <w:b/>
          <w:i/>
          <w:szCs w:val="24"/>
        </w:rPr>
        <w:t>-thru Sept 2024</w:t>
      </w:r>
    </w:p>
    <w:p w14:paraId="17265D9D" w14:textId="5EB6CDFE" w:rsidR="009E4C0F" w:rsidRDefault="00342BDF" w:rsidP="00AA2E03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lastRenderedPageBreak/>
        <w:t>PreVenture completed</w:t>
      </w:r>
      <w:r w:rsidR="000E4825">
        <w:rPr>
          <w:b/>
          <w:i/>
          <w:szCs w:val="24"/>
        </w:rPr>
        <w:t xml:space="preserve"> for </w:t>
      </w:r>
      <w:r w:rsidR="00B16D98">
        <w:rPr>
          <w:b/>
          <w:i/>
          <w:szCs w:val="24"/>
        </w:rPr>
        <w:t xml:space="preserve">the </w:t>
      </w:r>
      <w:r w:rsidR="00586473">
        <w:rPr>
          <w:b/>
          <w:i/>
          <w:szCs w:val="24"/>
        </w:rPr>
        <w:t>year.</w:t>
      </w:r>
      <w:r>
        <w:rPr>
          <w:b/>
          <w:i/>
          <w:szCs w:val="24"/>
        </w:rPr>
        <w:t xml:space="preserve"> </w:t>
      </w:r>
    </w:p>
    <w:p w14:paraId="1DBF54C4" w14:textId="5A1304C6" w:rsidR="00AA2E03" w:rsidRPr="009E4C0F" w:rsidRDefault="002217DD" w:rsidP="009E4C0F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Primari</w:t>
      </w:r>
      <w:r w:rsidR="009E4C0F" w:rsidRPr="009E4C0F">
        <w:rPr>
          <w:bCs/>
          <w:iCs/>
          <w:szCs w:val="24"/>
        </w:rPr>
        <w:t>ly 9</w:t>
      </w:r>
      <w:r w:rsidR="009E4C0F" w:rsidRPr="009E4C0F">
        <w:rPr>
          <w:bCs/>
          <w:iCs/>
          <w:szCs w:val="24"/>
          <w:vertAlign w:val="superscript"/>
        </w:rPr>
        <w:t>th</w:t>
      </w:r>
      <w:r w:rsidR="009E4C0F" w:rsidRPr="009E4C0F">
        <w:rPr>
          <w:bCs/>
          <w:iCs/>
          <w:szCs w:val="24"/>
        </w:rPr>
        <w:t xml:space="preserve"> graders-</w:t>
      </w:r>
      <w:r w:rsidR="00AA2E03" w:rsidRPr="009E4C0F">
        <w:rPr>
          <w:bCs/>
          <w:iCs/>
          <w:szCs w:val="24"/>
        </w:rPr>
        <w:t>10</w:t>
      </w:r>
      <w:r w:rsidR="00342BDF" w:rsidRPr="009E4C0F">
        <w:rPr>
          <w:bCs/>
          <w:iCs/>
          <w:szCs w:val="24"/>
        </w:rPr>
        <w:t xml:space="preserve"> groups</w:t>
      </w:r>
      <w:r w:rsidR="00AA2E03" w:rsidRPr="009E4C0F">
        <w:rPr>
          <w:bCs/>
          <w:iCs/>
          <w:szCs w:val="24"/>
        </w:rPr>
        <w:t>-</w:t>
      </w:r>
      <w:r w:rsidR="00293031" w:rsidRPr="009E4C0F">
        <w:rPr>
          <w:bCs/>
          <w:iCs/>
          <w:szCs w:val="24"/>
        </w:rPr>
        <w:t>108</w:t>
      </w:r>
      <w:r w:rsidR="00AA2E03" w:rsidRPr="009E4C0F">
        <w:rPr>
          <w:bCs/>
          <w:iCs/>
          <w:szCs w:val="24"/>
        </w:rPr>
        <w:t xml:space="preserve"> invited to </w:t>
      </w:r>
      <w:r w:rsidR="009E4C0F" w:rsidRPr="009E4C0F">
        <w:rPr>
          <w:bCs/>
          <w:iCs/>
          <w:szCs w:val="24"/>
        </w:rPr>
        <w:t>participate.</w:t>
      </w:r>
    </w:p>
    <w:p w14:paraId="42CC4395" w14:textId="77777777" w:rsidR="009E4C0F" w:rsidRDefault="00082BF4" w:rsidP="009E4C0F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Results of Facebook Ad for National Fentanyl Awareness Day-</w:t>
      </w:r>
    </w:p>
    <w:p w14:paraId="3BDD1A6F" w14:textId="0A1CD6A5" w:rsidR="00082BF4" w:rsidRDefault="00082BF4" w:rsidP="009E4C0F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 w:rsidRPr="009E4C0F">
        <w:rPr>
          <w:bCs/>
          <w:iCs/>
          <w:szCs w:val="24"/>
        </w:rPr>
        <w:t>May 9</w:t>
      </w:r>
      <w:r w:rsidRPr="009E4C0F">
        <w:rPr>
          <w:bCs/>
          <w:iCs/>
          <w:szCs w:val="24"/>
          <w:vertAlign w:val="superscript"/>
        </w:rPr>
        <w:t>th</w:t>
      </w:r>
      <w:r w:rsidRPr="009E4C0F">
        <w:rPr>
          <w:bCs/>
          <w:iCs/>
          <w:szCs w:val="24"/>
        </w:rPr>
        <w:t xml:space="preserve"> –22,464 Impressions. </w:t>
      </w:r>
      <w:r w:rsidR="002217DD">
        <w:rPr>
          <w:bCs/>
          <w:iCs/>
          <w:szCs w:val="24"/>
        </w:rPr>
        <w:t>Fifty-eight</w:t>
      </w:r>
      <w:r w:rsidRPr="009E4C0F">
        <w:rPr>
          <w:bCs/>
          <w:iCs/>
          <w:szCs w:val="24"/>
        </w:rPr>
        <w:t xml:space="preserve"> visited </w:t>
      </w:r>
      <w:r w:rsidR="009E4C0F">
        <w:rPr>
          <w:bCs/>
          <w:iCs/>
          <w:szCs w:val="24"/>
        </w:rPr>
        <w:t xml:space="preserve">the </w:t>
      </w:r>
      <w:r w:rsidRPr="009E4C0F">
        <w:rPr>
          <w:bCs/>
          <w:iCs/>
          <w:szCs w:val="24"/>
        </w:rPr>
        <w:t>website.</w:t>
      </w:r>
      <w:r w:rsidR="009E4C0F">
        <w:rPr>
          <w:bCs/>
          <w:iCs/>
          <w:szCs w:val="24"/>
        </w:rPr>
        <w:t xml:space="preserve"> </w:t>
      </w:r>
      <w:r w:rsidRPr="009E4C0F">
        <w:rPr>
          <w:bCs/>
          <w:iCs/>
          <w:szCs w:val="24"/>
        </w:rPr>
        <w:t>26% C</w:t>
      </w:r>
      <w:r w:rsidR="009E4C0F">
        <w:rPr>
          <w:bCs/>
          <w:iCs/>
          <w:szCs w:val="24"/>
        </w:rPr>
        <w:t xml:space="preserve">lick </w:t>
      </w:r>
      <w:r w:rsidRPr="009E4C0F">
        <w:rPr>
          <w:bCs/>
          <w:iCs/>
          <w:szCs w:val="24"/>
        </w:rPr>
        <w:t>T</w:t>
      </w:r>
      <w:r w:rsidR="009E4C0F">
        <w:rPr>
          <w:bCs/>
          <w:iCs/>
          <w:szCs w:val="24"/>
        </w:rPr>
        <w:t xml:space="preserve">hru </w:t>
      </w:r>
      <w:r w:rsidRPr="009E4C0F">
        <w:rPr>
          <w:bCs/>
          <w:iCs/>
          <w:szCs w:val="24"/>
        </w:rPr>
        <w:t>R</w:t>
      </w:r>
      <w:r w:rsidR="009E4C0F">
        <w:rPr>
          <w:bCs/>
          <w:iCs/>
          <w:szCs w:val="24"/>
        </w:rPr>
        <w:t>ate</w:t>
      </w:r>
    </w:p>
    <w:p w14:paraId="0BEA5166" w14:textId="6ACD564F" w:rsidR="009E4C0F" w:rsidRPr="009E4C0F" w:rsidRDefault="002217DD" w:rsidP="009E4C0F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B</w:t>
      </w:r>
      <w:r w:rsidR="009E4C0F">
        <w:rPr>
          <w:bCs/>
          <w:iCs/>
          <w:szCs w:val="24"/>
        </w:rPr>
        <w:t>ig for ages 18-34</w:t>
      </w:r>
      <w:r w:rsidR="00F97EA5">
        <w:rPr>
          <w:bCs/>
          <w:iCs/>
          <w:szCs w:val="24"/>
        </w:rPr>
        <w:t>,</w:t>
      </w:r>
      <w:r w:rsidR="009E4C0F">
        <w:rPr>
          <w:bCs/>
          <w:iCs/>
          <w:szCs w:val="24"/>
        </w:rPr>
        <w:t xml:space="preserve"> and the male population</w:t>
      </w:r>
    </w:p>
    <w:p w14:paraId="45FBA152" w14:textId="77777777" w:rsidR="009E4C0F" w:rsidRDefault="00082BF4" w:rsidP="00082BF4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Naloxone Ad </w:t>
      </w:r>
    </w:p>
    <w:p w14:paraId="7FA8E461" w14:textId="3CAD81E9" w:rsidR="00082BF4" w:rsidRPr="009E4C0F" w:rsidRDefault="009E4C0F" w:rsidP="009E4C0F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 w:rsidRPr="009E4C0F">
        <w:rPr>
          <w:bCs/>
          <w:iCs/>
          <w:szCs w:val="24"/>
        </w:rPr>
        <w:t>C</w:t>
      </w:r>
      <w:r w:rsidR="00082BF4" w:rsidRPr="009E4C0F">
        <w:rPr>
          <w:bCs/>
          <w:iCs/>
          <w:szCs w:val="24"/>
        </w:rPr>
        <w:t xml:space="preserve">urrently running for </w:t>
      </w:r>
      <w:r w:rsidR="002217DD">
        <w:rPr>
          <w:bCs/>
          <w:iCs/>
          <w:szCs w:val="24"/>
        </w:rPr>
        <w:t>two</w:t>
      </w:r>
      <w:r w:rsidR="00082BF4" w:rsidRPr="009E4C0F">
        <w:rPr>
          <w:bCs/>
          <w:iCs/>
          <w:szCs w:val="24"/>
        </w:rPr>
        <w:t xml:space="preserve"> months at North Dekalb and Madison Yard AMC</w:t>
      </w:r>
    </w:p>
    <w:p w14:paraId="7D856495" w14:textId="77777777" w:rsidR="00F97EA5" w:rsidRDefault="00BF4F24" w:rsidP="002E3C57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ASC </w:t>
      </w:r>
      <w:r w:rsidR="00AA2E03">
        <w:rPr>
          <w:b/>
          <w:i/>
          <w:szCs w:val="24"/>
        </w:rPr>
        <w:t>S</w:t>
      </w:r>
      <w:r>
        <w:rPr>
          <w:b/>
          <w:i/>
          <w:szCs w:val="24"/>
        </w:rPr>
        <w:t>urvey</w:t>
      </w:r>
      <w:r w:rsidR="00082BF4">
        <w:rPr>
          <w:b/>
          <w:i/>
          <w:szCs w:val="24"/>
        </w:rPr>
        <w:t xml:space="preserve">- </w:t>
      </w:r>
    </w:p>
    <w:p w14:paraId="1E0400C4" w14:textId="428322D3" w:rsidR="0030130F" w:rsidRPr="00F97EA5" w:rsidRDefault="00F97EA5" w:rsidP="00F97EA5">
      <w:pPr>
        <w:pStyle w:val="ListParagraph"/>
        <w:numPr>
          <w:ilvl w:val="1"/>
          <w:numId w:val="28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DPI- </w:t>
      </w:r>
      <w:r w:rsidR="00015BFD" w:rsidRPr="00F97EA5">
        <w:rPr>
          <w:bCs/>
          <w:iCs/>
          <w:szCs w:val="24"/>
        </w:rPr>
        <w:t>IRB</w:t>
      </w:r>
      <w:r w:rsidR="008D76E9" w:rsidRPr="00F97EA5">
        <w:rPr>
          <w:bCs/>
          <w:iCs/>
          <w:szCs w:val="24"/>
        </w:rPr>
        <w:t xml:space="preserve"> submi</w:t>
      </w:r>
      <w:r w:rsidR="00015BFD" w:rsidRPr="00F97EA5">
        <w:rPr>
          <w:bCs/>
          <w:iCs/>
          <w:szCs w:val="24"/>
        </w:rPr>
        <w:t>tted</w:t>
      </w:r>
      <w:r>
        <w:rPr>
          <w:bCs/>
          <w:iCs/>
          <w:szCs w:val="24"/>
        </w:rPr>
        <w:t xml:space="preserve"> but has not received additional information yet. </w:t>
      </w:r>
    </w:p>
    <w:p w14:paraId="4BF90953" w14:textId="601FAEBD" w:rsidR="00F97EA5" w:rsidRDefault="00015BFD" w:rsidP="007D426B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 w:rsidRPr="00082BF4">
        <w:rPr>
          <w:b/>
          <w:i/>
          <w:szCs w:val="24"/>
        </w:rPr>
        <w:t>Freshmen Orientation even</w:t>
      </w:r>
      <w:r w:rsidRPr="00F97EA5">
        <w:rPr>
          <w:b/>
          <w:iCs/>
          <w:szCs w:val="24"/>
        </w:rPr>
        <w:t xml:space="preserve">t </w:t>
      </w:r>
      <w:r w:rsidR="00F97EA5" w:rsidRPr="00F97EA5">
        <w:rPr>
          <w:b/>
          <w:iCs/>
          <w:szCs w:val="24"/>
        </w:rPr>
        <w:t>– August 19</w:t>
      </w:r>
      <w:r w:rsidR="00F97EA5" w:rsidRPr="00F97EA5">
        <w:rPr>
          <w:b/>
          <w:iCs/>
          <w:szCs w:val="24"/>
          <w:vertAlign w:val="superscript"/>
        </w:rPr>
        <w:t>th</w:t>
      </w:r>
    </w:p>
    <w:p w14:paraId="43D01A68" w14:textId="515ACFC0" w:rsidR="00430979" w:rsidRPr="00F97EA5" w:rsidRDefault="00F97EA5" w:rsidP="00F97EA5">
      <w:pPr>
        <w:pStyle w:val="ListParagraph"/>
        <w:numPr>
          <w:ilvl w:val="1"/>
          <w:numId w:val="19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DPI is </w:t>
      </w:r>
      <w:r w:rsidR="002217DD">
        <w:rPr>
          <w:bCs/>
          <w:iCs/>
          <w:szCs w:val="24"/>
        </w:rPr>
        <w:t>considering</w:t>
      </w:r>
      <w:r>
        <w:rPr>
          <w:bCs/>
          <w:iCs/>
          <w:szCs w:val="24"/>
        </w:rPr>
        <w:t xml:space="preserve"> doing drunk goggles</w:t>
      </w:r>
      <w:r w:rsidR="002217DD">
        <w:rPr>
          <w:bCs/>
          <w:iCs/>
          <w:szCs w:val="24"/>
        </w:rPr>
        <w:t xml:space="preserve"> and </w:t>
      </w:r>
      <w:r w:rsidR="00BF4F24" w:rsidRPr="00F97EA5">
        <w:rPr>
          <w:bCs/>
          <w:iCs/>
          <w:szCs w:val="24"/>
        </w:rPr>
        <w:t>Harm Reduction</w:t>
      </w:r>
      <w:r w:rsidR="002217DD">
        <w:rPr>
          <w:bCs/>
          <w:iCs/>
          <w:szCs w:val="24"/>
        </w:rPr>
        <w:t xml:space="preserve"> techniques—d</w:t>
      </w:r>
      <w:r w:rsidR="00BF4F24" w:rsidRPr="00F97EA5">
        <w:rPr>
          <w:bCs/>
          <w:iCs/>
          <w:szCs w:val="24"/>
        </w:rPr>
        <w:t>rink covers, etc</w:t>
      </w:r>
      <w:r>
        <w:rPr>
          <w:bCs/>
          <w:iCs/>
          <w:szCs w:val="24"/>
        </w:rPr>
        <w:t>. There is only an hour</w:t>
      </w:r>
      <w:r w:rsidR="002217DD">
        <w:rPr>
          <w:bCs/>
          <w:iCs/>
          <w:szCs w:val="24"/>
        </w:rPr>
        <w:t>'s</w:t>
      </w:r>
      <w:r>
        <w:rPr>
          <w:bCs/>
          <w:iCs/>
          <w:szCs w:val="24"/>
        </w:rPr>
        <w:t xml:space="preserve"> time frame for this. </w:t>
      </w:r>
    </w:p>
    <w:p w14:paraId="6C2BED66" w14:textId="69C216E9" w:rsidR="00BF4F24" w:rsidRPr="00082BF4" w:rsidRDefault="00BF4F24" w:rsidP="00082BF4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 w:rsidRPr="00082BF4">
        <w:rPr>
          <w:b/>
          <w:i/>
          <w:szCs w:val="24"/>
        </w:rPr>
        <w:t>LGBTQ+ Community</w:t>
      </w:r>
      <w:r w:rsidR="00F97EA5">
        <w:rPr>
          <w:b/>
          <w:i/>
          <w:szCs w:val="24"/>
        </w:rPr>
        <w:t>- ASC</w:t>
      </w:r>
    </w:p>
    <w:p w14:paraId="27C64E85" w14:textId="1153B489" w:rsidR="00F76C44" w:rsidRDefault="009D7D40" w:rsidP="00F76C44">
      <w:pPr>
        <w:pStyle w:val="ListParagraph"/>
        <w:numPr>
          <w:ilvl w:val="0"/>
          <w:numId w:val="23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  Drug-Free Communities 9-18</w:t>
      </w:r>
      <w:r w:rsidR="004F7AAC">
        <w:rPr>
          <w:b/>
          <w:i/>
          <w:szCs w:val="24"/>
        </w:rPr>
        <w:t xml:space="preserve"> (Alcohol, Nicotine, Marijuana)</w:t>
      </w:r>
      <w:r w:rsidR="00C0108E">
        <w:rPr>
          <w:b/>
          <w:i/>
          <w:szCs w:val="24"/>
        </w:rPr>
        <w:t>-Thru Sept 2024</w:t>
      </w:r>
    </w:p>
    <w:p w14:paraId="3B8443EE" w14:textId="7A39B971" w:rsidR="00D503A9" w:rsidRDefault="00D503A9" w:rsidP="00D503A9">
      <w:pPr>
        <w:pStyle w:val="ListParagraph"/>
        <w:numPr>
          <w:ilvl w:val="1"/>
          <w:numId w:val="23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Got Outcomes Application-Thanks for support-Due June 30</w:t>
      </w:r>
      <w:r w:rsidRPr="00D503A9">
        <w:rPr>
          <w:b/>
          <w:i/>
          <w:szCs w:val="24"/>
          <w:vertAlign w:val="superscript"/>
        </w:rPr>
        <w:t>th</w:t>
      </w:r>
      <w:r>
        <w:rPr>
          <w:b/>
          <w:i/>
          <w:szCs w:val="24"/>
        </w:rPr>
        <w:t>-Marijuana Focus</w:t>
      </w:r>
    </w:p>
    <w:p w14:paraId="3AD9FA46" w14:textId="77777777" w:rsidR="00F97EA5" w:rsidRPr="00F97EA5" w:rsidRDefault="00F97EA5" w:rsidP="00F97EA5">
      <w:pPr>
        <w:pStyle w:val="ListParagraph"/>
        <w:numPr>
          <w:ilvl w:val="2"/>
          <w:numId w:val="23"/>
        </w:numPr>
        <w:spacing w:after="0" w:line="240" w:lineRule="auto"/>
        <w:rPr>
          <w:bCs/>
          <w:iCs/>
          <w:szCs w:val="24"/>
        </w:rPr>
      </w:pPr>
      <w:r w:rsidRPr="00F97EA5">
        <w:rPr>
          <w:bCs/>
          <w:iCs/>
          <w:szCs w:val="24"/>
        </w:rPr>
        <w:t>Reapplying as a Blue Ribbon Coalition</w:t>
      </w:r>
    </w:p>
    <w:p w14:paraId="5526E4C7" w14:textId="06D17597" w:rsidR="00F97EA5" w:rsidRPr="00F97EA5" w:rsidRDefault="00F97EA5" w:rsidP="00F97EA5">
      <w:pPr>
        <w:pStyle w:val="ListParagraph"/>
        <w:numPr>
          <w:ilvl w:val="2"/>
          <w:numId w:val="23"/>
        </w:numPr>
        <w:spacing w:after="0" w:line="240" w:lineRule="auto"/>
        <w:rPr>
          <w:bCs/>
          <w:iCs/>
          <w:szCs w:val="24"/>
        </w:rPr>
      </w:pPr>
      <w:r w:rsidRPr="00F97EA5">
        <w:rPr>
          <w:bCs/>
          <w:iCs/>
          <w:szCs w:val="24"/>
        </w:rPr>
        <w:t xml:space="preserve">Thank you to the coalition for completing the survey and giving us some informative feedback for the application process. </w:t>
      </w:r>
    </w:p>
    <w:p w14:paraId="15770BF3" w14:textId="521D0ACE" w:rsidR="00C0108E" w:rsidRDefault="00C0108E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Last Year-ends Sept. 2024</w:t>
      </w:r>
    </w:p>
    <w:p w14:paraId="1C82BFCA" w14:textId="744D6700" w:rsidR="009D651B" w:rsidRDefault="009D651B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C</w:t>
      </w:r>
      <w:r w:rsidRPr="008C49BF">
        <w:rPr>
          <w:b/>
          <w:i/>
          <w:szCs w:val="24"/>
        </w:rPr>
        <w:t>MAT</w:t>
      </w:r>
      <w:r>
        <w:rPr>
          <w:b/>
          <w:i/>
          <w:szCs w:val="24"/>
        </w:rPr>
        <w:t xml:space="preserve"> </w:t>
      </w:r>
      <w:r w:rsidR="000E4825">
        <w:rPr>
          <w:b/>
          <w:i/>
          <w:szCs w:val="24"/>
        </w:rPr>
        <w:t xml:space="preserve">Recent &amp; </w:t>
      </w:r>
      <w:r>
        <w:rPr>
          <w:b/>
          <w:i/>
          <w:szCs w:val="24"/>
        </w:rPr>
        <w:t>Upcoming Events</w:t>
      </w:r>
      <w:r w:rsidR="00DB595B">
        <w:rPr>
          <w:b/>
          <w:i/>
          <w:szCs w:val="24"/>
        </w:rPr>
        <w:t>-Dee</w:t>
      </w:r>
    </w:p>
    <w:p w14:paraId="67445F93" w14:textId="7B75C37C" w:rsidR="00821B86" w:rsidRDefault="00E92DD8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 w:rsidRPr="00821B86">
        <w:rPr>
          <w:b/>
          <w:i/>
          <w:szCs w:val="24"/>
        </w:rPr>
        <w:t>YAT</w:t>
      </w:r>
      <w:r w:rsidR="0029063B" w:rsidRPr="00821B86">
        <w:rPr>
          <w:b/>
          <w:i/>
          <w:szCs w:val="24"/>
        </w:rPr>
        <w:t>-</w:t>
      </w:r>
      <w:r w:rsidR="00885A56" w:rsidRPr="00821B86">
        <w:rPr>
          <w:b/>
          <w:i/>
          <w:szCs w:val="24"/>
        </w:rPr>
        <w:t>Member</w:t>
      </w:r>
      <w:r w:rsidR="00293031">
        <w:rPr>
          <w:b/>
          <w:i/>
          <w:szCs w:val="24"/>
        </w:rPr>
        <w:t>s</w:t>
      </w:r>
      <w:r w:rsidR="00885A56" w:rsidRPr="00821B86">
        <w:rPr>
          <w:b/>
          <w:i/>
          <w:szCs w:val="24"/>
        </w:rPr>
        <w:t xml:space="preserve"> </w:t>
      </w:r>
      <w:r w:rsidR="00F76C44">
        <w:rPr>
          <w:b/>
          <w:i/>
          <w:szCs w:val="24"/>
        </w:rPr>
        <w:t>Report</w:t>
      </w:r>
      <w:r w:rsidR="00DB595B">
        <w:rPr>
          <w:b/>
          <w:i/>
          <w:szCs w:val="24"/>
        </w:rPr>
        <w:t>-Marnie</w:t>
      </w:r>
    </w:p>
    <w:p w14:paraId="7E14B15C" w14:textId="6B8E3F26" w:rsidR="00F97EA5" w:rsidRPr="00F97EA5" w:rsidRDefault="002217DD" w:rsidP="00F97EA5">
      <w:pPr>
        <w:pStyle w:val="ListParagraph"/>
        <w:numPr>
          <w:ilvl w:val="1"/>
          <w:numId w:val="24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Marnie is r</w:t>
      </w:r>
      <w:r w:rsidR="00F97EA5" w:rsidRPr="00F97EA5">
        <w:rPr>
          <w:bCs/>
          <w:iCs/>
          <w:szCs w:val="24"/>
        </w:rPr>
        <w:t>ecruiting new members.</w:t>
      </w:r>
      <w:r>
        <w:rPr>
          <w:bCs/>
          <w:iCs/>
          <w:szCs w:val="24"/>
        </w:rPr>
        <w:t xml:space="preserve"> The YAT r</w:t>
      </w:r>
      <w:r w:rsidR="00F97EA5" w:rsidRPr="00F97EA5">
        <w:rPr>
          <w:bCs/>
          <w:iCs/>
          <w:szCs w:val="24"/>
        </w:rPr>
        <w:t xml:space="preserve">ecently had a vaping ad which was </w:t>
      </w:r>
      <w:r w:rsidR="00F97EA5">
        <w:rPr>
          <w:bCs/>
          <w:iCs/>
          <w:szCs w:val="24"/>
        </w:rPr>
        <w:t>DPI</w:t>
      </w:r>
      <w:r>
        <w:rPr>
          <w:bCs/>
          <w:iCs/>
          <w:szCs w:val="24"/>
        </w:rPr>
        <w:t>'</w:t>
      </w:r>
      <w:r w:rsidR="00F97EA5">
        <w:rPr>
          <w:bCs/>
          <w:iCs/>
          <w:szCs w:val="24"/>
        </w:rPr>
        <w:t>s</w:t>
      </w:r>
      <w:r w:rsidR="00F97EA5" w:rsidRPr="00F97EA5">
        <w:rPr>
          <w:bCs/>
          <w:iCs/>
          <w:szCs w:val="24"/>
        </w:rPr>
        <w:t xml:space="preserve"> first time having a s</w:t>
      </w:r>
      <w:r>
        <w:rPr>
          <w:bCs/>
          <w:iCs/>
          <w:szCs w:val="24"/>
        </w:rPr>
        <w:t xml:space="preserve">ingle-frame </w:t>
      </w:r>
      <w:r w:rsidR="00F97EA5" w:rsidRPr="00F97EA5">
        <w:rPr>
          <w:bCs/>
          <w:iCs/>
          <w:szCs w:val="24"/>
        </w:rPr>
        <w:t>ad</w:t>
      </w:r>
      <w:r>
        <w:rPr>
          <w:bCs/>
          <w:iCs/>
          <w:szCs w:val="24"/>
        </w:rPr>
        <w:t xml:space="preserve"> (Think poster).</w:t>
      </w:r>
    </w:p>
    <w:p w14:paraId="56D3D4A2" w14:textId="00E629CD" w:rsidR="00F97EA5" w:rsidRPr="00F97EA5" w:rsidRDefault="00F97EA5" w:rsidP="00F97EA5">
      <w:pPr>
        <w:pStyle w:val="ListParagraph"/>
        <w:numPr>
          <w:ilvl w:val="1"/>
          <w:numId w:val="24"/>
        </w:numPr>
        <w:rPr>
          <w:bCs/>
          <w:iCs/>
          <w:szCs w:val="24"/>
        </w:rPr>
      </w:pPr>
      <w:r>
        <w:rPr>
          <w:bCs/>
          <w:iCs/>
          <w:szCs w:val="24"/>
        </w:rPr>
        <w:t>Snapchat analytics</w:t>
      </w:r>
      <w:r w:rsidR="002217DD">
        <w:rPr>
          <w:bCs/>
          <w:iCs/>
          <w:szCs w:val="24"/>
        </w:rPr>
        <w:t xml:space="preserve"> indicated </w:t>
      </w:r>
      <w:r w:rsidRPr="00F97EA5">
        <w:rPr>
          <w:bCs/>
          <w:iCs/>
          <w:szCs w:val="24"/>
        </w:rPr>
        <w:t>22,4</w:t>
      </w:r>
      <w:r>
        <w:rPr>
          <w:bCs/>
          <w:iCs/>
          <w:szCs w:val="24"/>
        </w:rPr>
        <w:t>00+</w:t>
      </w:r>
      <w:r w:rsidRPr="00F97EA5">
        <w:rPr>
          <w:bCs/>
          <w:iCs/>
          <w:szCs w:val="24"/>
        </w:rPr>
        <w:t xml:space="preserve"> Impressions. </w:t>
      </w:r>
      <w:r w:rsidR="002217DD">
        <w:rPr>
          <w:bCs/>
          <w:iCs/>
          <w:szCs w:val="24"/>
        </w:rPr>
        <w:t>One hundred eighty-one</w:t>
      </w:r>
      <w:r w:rsidRPr="00F97EA5">
        <w:rPr>
          <w:bCs/>
          <w:iCs/>
          <w:szCs w:val="24"/>
        </w:rPr>
        <w:t xml:space="preserve"> visited the website. </w:t>
      </w:r>
      <w:r>
        <w:rPr>
          <w:bCs/>
          <w:iCs/>
          <w:szCs w:val="24"/>
        </w:rPr>
        <w:t>0.73%</w:t>
      </w:r>
      <w:r w:rsidRPr="00F97EA5">
        <w:rPr>
          <w:bCs/>
          <w:iCs/>
          <w:szCs w:val="24"/>
        </w:rPr>
        <w:t xml:space="preserve"> Click Thru Rate</w:t>
      </w:r>
      <w:r w:rsidR="002217DD">
        <w:rPr>
          <w:bCs/>
          <w:iCs/>
          <w:szCs w:val="24"/>
        </w:rPr>
        <w:t>&gt; Highest CTR ever.</w:t>
      </w:r>
    </w:p>
    <w:p w14:paraId="75AA7911" w14:textId="74E08426" w:rsidR="00082BF4" w:rsidRDefault="002217DD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The </w:t>
      </w:r>
      <w:r w:rsidR="00082BF4">
        <w:rPr>
          <w:b/>
          <w:i/>
          <w:szCs w:val="24"/>
        </w:rPr>
        <w:t xml:space="preserve">Biggest Influence #2 </w:t>
      </w:r>
      <w:r>
        <w:rPr>
          <w:b/>
          <w:i/>
          <w:szCs w:val="24"/>
        </w:rPr>
        <w:t xml:space="preserve">Ad </w:t>
      </w:r>
      <w:r w:rsidR="00082BF4">
        <w:rPr>
          <w:b/>
          <w:i/>
          <w:szCs w:val="24"/>
        </w:rPr>
        <w:t xml:space="preserve">to air </w:t>
      </w:r>
      <w:r w:rsidR="00B16D98">
        <w:rPr>
          <w:b/>
          <w:i/>
          <w:szCs w:val="24"/>
        </w:rPr>
        <w:t>this week-Target</w:t>
      </w:r>
      <w:r>
        <w:rPr>
          <w:b/>
          <w:i/>
          <w:szCs w:val="24"/>
        </w:rPr>
        <w:t xml:space="preserve"> audience is </w:t>
      </w:r>
      <w:r w:rsidR="00B16D98">
        <w:rPr>
          <w:b/>
          <w:i/>
          <w:szCs w:val="24"/>
        </w:rPr>
        <w:t>parent</w:t>
      </w:r>
      <w:r>
        <w:rPr>
          <w:b/>
          <w:i/>
          <w:szCs w:val="24"/>
        </w:rPr>
        <w:t>s.</w:t>
      </w:r>
    </w:p>
    <w:p w14:paraId="546DD808" w14:textId="00EFF02E" w:rsidR="00DB595B" w:rsidRDefault="00342BDF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EBP-All </w:t>
      </w:r>
      <w:r w:rsidR="00082BF4">
        <w:rPr>
          <w:b/>
          <w:i/>
          <w:szCs w:val="24"/>
        </w:rPr>
        <w:t>Stars</w:t>
      </w:r>
      <w:r w:rsidR="00D503A9">
        <w:rPr>
          <w:b/>
          <w:i/>
          <w:szCs w:val="24"/>
        </w:rPr>
        <w:t xml:space="preserve"> Annual Summary-Marnie</w:t>
      </w:r>
    </w:p>
    <w:p w14:paraId="3094D832" w14:textId="085CC0E7" w:rsidR="00102027" w:rsidRPr="00102027" w:rsidRDefault="00102027" w:rsidP="00102027">
      <w:pPr>
        <w:pStyle w:val="ListParagraph"/>
        <w:numPr>
          <w:ilvl w:val="1"/>
          <w:numId w:val="24"/>
        </w:numPr>
        <w:spacing w:after="0" w:line="240" w:lineRule="auto"/>
        <w:rPr>
          <w:bCs/>
          <w:iCs/>
          <w:szCs w:val="24"/>
        </w:rPr>
      </w:pPr>
      <w:r w:rsidRPr="00102027">
        <w:rPr>
          <w:bCs/>
          <w:iCs/>
          <w:szCs w:val="24"/>
        </w:rPr>
        <w:t>Finished up the year</w:t>
      </w:r>
      <w:r>
        <w:rPr>
          <w:bCs/>
          <w:iCs/>
          <w:szCs w:val="24"/>
        </w:rPr>
        <w:t xml:space="preserve"> with 120 </w:t>
      </w:r>
      <w:r w:rsidR="002217DD">
        <w:rPr>
          <w:bCs/>
          <w:iCs/>
          <w:szCs w:val="24"/>
        </w:rPr>
        <w:t>students.</w:t>
      </w:r>
    </w:p>
    <w:p w14:paraId="00AF5E8D" w14:textId="5266475F" w:rsidR="00342BDF" w:rsidRDefault="00A3341C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Prevention Plus Wellness (all DHS health classes</w:t>
      </w:r>
      <w:r w:rsidR="00F76C44">
        <w:rPr>
          <w:b/>
          <w:i/>
          <w:szCs w:val="24"/>
        </w:rPr>
        <w:t>-April</w:t>
      </w:r>
      <w:r>
        <w:rPr>
          <w:b/>
          <w:i/>
          <w:szCs w:val="24"/>
        </w:rPr>
        <w:t>)</w:t>
      </w:r>
      <w:r w:rsidR="00DB595B">
        <w:rPr>
          <w:b/>
          <w:i/>
          <w:szCs w:val="24"/>
        </w:rPr>
        <w:t>-</w:t>
      </w:r>
      <w:r w:rsidR="00D503A9">
        <w:rPr>
          <w:b/>
          <w:i/>
          <w:szCs w:val="24"/>
        </w:rPr>
        <w:t>Summary Attached</w:t>
      </w:r>
    </w:p>
    <w:p w14:paraId="7C4B0F62" w14:textId="62D5C753" w:rsidR="00102027" w:rsidRPr="00102027" w:rsidRDefault="00102027" w:rsidP="00102027">
      <w:pPr>
        <w:pStyle w:val="ListParagraph"/>
        <w:numPr>
          <w:ilvl w:val="1"/>
          <w:numId w:val="24"/>
        </w:numPr>
        <w:spacing w:after="0" w:line="240" w:lineRule="auto"/>
        <w:rPr>
          <w:bCs/>
          <w:iCs/>
          <w:szCs w:val="24"/>
        </w:rPr>
      </w:pPr>
      <w:r w:rsidRPr="00102027">
        <w:rPr>
          <w:bCs/>
          <w:iCs/>
          <w:szCs w:val="24"/>
        </w:rPr>
        <w:t>Finished up the year</w:t>
      </w:r>
      <w:r>
        <w:rPr>
          <w:bCs/>
          <w:iCs/>
          <w:szCs w:val="24"/>
        </w:rPr>
        <w:t xml:space="preserve"> with 372</w:t>
      </w:r>
      <w:r w:rsidR="002217DD">
        <w:rPr>
          <w:bCs/>
          <w:iCs/>
          <w:szCs w:val="24"/>
        </w:rPr>
        <w:t xml:space="preserve"> students.</w:t>
      </w:r>
    </w:p>
    <w:p w14:paraId="027E3961" w14:textId="36C08657" w:rsidR="00E92DD8" w:rsidRDefault="004F7AAC" w:rsidP="009D651B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Focus Articles for </w:t>
      </w:r>
      <w:r w:rsidR="005612B7">
        <w:rPr>
          <w:b/>
          <w:i/>
          <w:szCs w:val="24"/>
        </w:rPr>
        <w:t>DPI and Network</w:t>
      </w:r>
      <w:r w:rsidR="002217DD">
        <w:rPr>
          <w:b/>
          <w:i/>
          <w:szCs w:val="24"/>
        </w:rPr>
        <w:t xml:space="preserve"> </w:t>
      </w:r>
      <w:r w:rsidR="008D76E9">
        <w:rPr>
          <w:b/>
          <w:i/>
          <w:szCs w:val="24"/>
        </w:rPr>
        <w:t>Volunteers Needed</w:t>
      </w:r>
    </w:p>
    <w:p w14:paraId="45ADE6AD" w14:textId="1349A1C1" w:rsidR="002E3C57" w:rsidRPr="008C49BF" w:rsidRDefault="00A3341C" w:rsidP="002E3C57">
      <w:pPr>
        <w:pStyle w:val="ListParagraph"/>
        <w:numPr>
          <w:ilvl w:val="0"/>
          <w:numId w:val="18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At-A-Glance</w:t>
      </w:r>
      <w:r w:rsidR="002E3C57" w:rsidRPr="008C49BF">
        <w:rPr>
          <w:b/>
          <w:i/>
          <w:szCs w:val="24"/>
        </w:rPr>
        <w:t xml:space="preserve"> Evidence-Based Programs-</w:t>
      </w:r>
      <w:r w:rsidR="002217DD">
        <w:rPr>
          <w:b/>
          <w:i/>
          <w:szCs w:val="24"/>
        </w:rPr>
        <w:t>"</w:t>
      </w:r>
    </w:p>
    <w:p w14:paraId="057D4281" w14:textId="0DA0ABD8" w:rsidR="002E3C57" w:rsidRPr="008C49BF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Safe Homes </w:t>
      </w:r>
      <w:r w:rsidR="002217DD">
        <w:rPr>
          <w:b/>
          <w:i/>
          <w:szCs w:val="24"/>
        </w:rPr>
        <w:t>"</w:t>
      </w:r>
      <w:r w:rsidRPr="008C49BF">
        <w:rPr>
          <w:b/>
          <w:i/>
          <w:szCs w:val="24"/>
        </w:rPr>
        <w:t>Decatur Parents Network</w:t>
      </w:r>
      <w:r w:rsidR="00444663">
        <w:rPr>
          <w:b/>
          <w:i/>
          <w:szCs w:val="24"/>
        </w:rPr>
        <w:t>.</w:t>
      </w:r>
      <w:r w:rsidR="002217DD">
        <w:rPr>
          <w:b/>
          <w:i/>
          <w:szCs w:val="24"/>
        </w:rPr>
        <w:t>"</w:t>
      </w:r>
    </w:p>
    <w:p w14:paraId="0556FD14" w14:textId="3FCFC05F" w:rsidR="002E3C57" w:rsidRPr="008C49BF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All Stars</w:t>
      </w:r>
      <w:r w:rsidR="00D31AF0">
        <w:rPr>
          <w:b/>
          <w:i/>
          <w:szCs w:val="24"/>
        </w:rPr>
        <w:t>-7</w:t>
      </w:r>
      <w:r w:rsidR="00D31AF0" w:rsidRPr="00821B86">
        <w:rPr>
          <w:b/>
          <w:i/>
          <w:szCs w:val="24"/>
          <w:vertAlign w:val="superscript"/>
        </w:rPr>
        <w:t>th</w:t>
      </w:r>
      <w:r w:rsidR="00821B86">
        <w:rPr>
          <w:b/>
          <w:i/>
          <w:szCs w:val="24"/>
        </w:rPr>
        <w:t xml:space="preserve"> grade Wellness Class-Marnie</w:t>
      </w:r>
    </w:p>
    <w:p w14:paraId="508067F3" w14:textId="7B1E7E2E" w:rsidR="002E3C57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Prevention Plus Wellness </w:t>
      </w:r>
      <w:r w:rsidR="00D31AF0">
        <w:rPr>
          <w:b/>
          <w:i/>
          <w:szCs w:val="24"/>
        </w:rPr>
        <w:t>9</w:t>
      </w:r>
      <w:r w:rsidR="00D31AF0" w:rsidRPr="00821B86">
        <w:rPr>
          <w:b/>
          <w:i/>
          <w:szCs w:val="24"/>
          <w:vertAlign w:val="superscript"/>
        </w:rPr>
        <w:t>th</w:t>
      </w:r>
      <w:r w:rsidR="00821B86">
        <w:rPr>
          <w:b/>
          <w:i/>
          <w:szCs w:val="24"/>
        </w:rPr>
        <w:t>-Susan</w:t>
      </w:r>
    </w:p>
    <w:p w14:paraId="5BDBA9A3" w14:textId="2B9D757F" w:rsidR="005612B7" w:rsidRDefault="005612B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This Is Not About Drugs</w:t>
      </w:r>
    </w:p>
    <w:p w14:paraId="2BC83A00" w14:textId="773BFAE1" w:rsidR="00102027" w:rsidRDefault="002217DD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DPI is considering piloting"</w:t>
      </w:r>
      <w:r w:rsidR="00102027">
        <w:rPr>
          <w:b/>
          <w:i/>
          <w:szCs w:val="24"/>
        </w:rPr>
        <w:t xml:space="preserve"> Safe Talk</w:t>
      </w:r>
      <w:r>
        <w:rPr>
          <w:b/>
          <w:i/>
          <w:szCs w:val="24"/>
        </w:rPr>
        <w:t xml:space="preserve">," a </w:t>
      </w:r>
      <w:r w:rsidR="00102027">
        <w:rPr>
          <w:b/>
          <w:i/>
          <w:szCs w:val="24"/>
        </w:rPr>
        <w:t xml:space="preserve">harm reduction program for high school students. </w:t>
      </w:r>
    </w:p>
    <w:p w14:paraId="6E7F5126" w14:textId="7E1B1629" w:rsidR="00102027" w:rsidRPr="00102027" w:rsidRDefault="00102027" w:rsidP="00102027">
      <w:pPr>
        <w:pStyle w:val="ListParagraph"/>
        <w:numPr>
          <w:ilvl w:val="1"/>
          <w:numId w:val="20"/>
        </w:numPr>
        <w:spacing w:after="0" w:line="240" w:lineRule="auto"/>
        <w:rPr>
          <w:bCs/>
          <w:i/>
          <w:szCs w:val="24"/>
        </w:rPr>
      </w:pPr>
      <w:r w:rsidRPr="00102027">
        <w:rPr>
          <w:bCs/>
          <w:i/>
          <w:szCs w:val="24"/>
        </w:rPr>
        <w:t xml:space="preserve">DPI is considering </w:t>
      </w:r>
      <w:r w:rsidR="002217DD" w:rsidRPr="00102027">
        <w:rPr>
          <w:bCs/>
          <w:iCs/>
          <w:szCs w:val="24"/>
        </w:rPr>
        <w:t>launching</w:t>
      </w:r>
      <w:r w:rsidR="002217DD">
        <w:rPr>
          <w:bCs/>
          <w:iCs/>
          <w:szCs w:val="24"/>
        </w:rPr>
        <w:t xml:space="preserve"> (</w:t>
      </w:r>
      <w:r w:rsidRPr="00102027">
        <w:rPr>
          <w:bCs/>
          <w:iCs/>
          <w:szCs w:val="24"/>
        </w:rPr>
        <w:t>DHA</w:t>
      </w:r>
      <w:r w:rsidR="002217DD">
        <w:rPr>
          <w:bCs/>
          <w:iCs/>
          <w:szCs w:val="24"/>
        </w:rPr>
        <w:t>) the</w:t>
      </w:r>
      <w:r w:rsidRPr="00102027">
        <w:rPr>
          <w:bCs/>
          <w:iCs/>
          <w:szCs w:val="24"/>
        </w:rPr>
        <w:t xml:space="preserve"> 5</w:t>
      </w:r>
      <w:r w:rsidR="002217DD">
        <w:rPr>
          <w:bCs/>
          <w:iCs/>
          <w:szCs w:val="24"/>
        </w:rPr>
        <w:t>-</w:t>
      </w:r>
      <w:r w:rsidRPr="00102027">
        <w:rPr>
          <w:bCs/>
          <w:iCs/>
          <w:szCs w:val="24"/>
        </w:rPr>
        <w:t>session</w:t>
      </w:r>
      <w:r w:rsidR="002217DD">
        <w:rPr>
          <w:bCs/>
          <w:iCs/>
          <w:szCs w:val="24"/>
        </w:rPr>
        <w:t xml:space="preserve"> program</w:t>
      </w:r>
      <w:r w:rsidRPr="00102027">
        <w:rPr>
          <w:bCs/>
          <w:iCs/>
          <w:szCs w:val="24"/>
        </w:rPr>
        <w:t xml:space="preserve"> and </w:t>
      </w:r>
      <w:r>
        <w:rPr>
          <w:bCs/>
          <w:iCs/>
          <w:szCs w:val="24"/>
        </w:rPr>
        <w:t>getting</w:t>
      </w:r>
      <w:r w:rsidRPr="00102027">
        <w:rPr>
          <w:bCs/>
          <w:iCs/>
          <w:szCs w:val="24"/>
        </w:rPr>
        <w:t xml:space="preserve"> </w:t>
      </w:r>
      <w:r w:rsidR="002217DD">
        <w:rPr>
          <w:bCs/>
          <w:iCs/>
          <w:szCs w:val="24"/>
        </w:rPr>
        <w:t>participants</w:t>
      </w:r>
      <w:r w:rsidRPr="00102027">
        <w:rPr>
          <w:bCs/>
          <w:iCs/>
          <w:szCs w:val="24"/>
        </w:rPr>
        <w:t xml:space="preserve"> to look at their belief systems with marijuana.</w:t>
      </w:r>
    </w:p>
    <w:p w14:paraId="214C8E26" w14:textId="0335266C" w:rsidR="0039638F" w:rsidRDefault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39638F">
        <w:rPr>
          <w:b/>
          <w:i/>
          <w:szCs w:val="24"/>
        </w:rPr>
        <w:t>PreVenture</w:t>
      </w:r>
      <w:r w:rsidR="00D31AF0" w:rsidRPr="0039638F">
        <w:rPr>
          <w:b/>
          <w:i/>
          <w:szCs w:val="24"/>
        </w:rPr>
        <w:t>-</w:t>
      </w:r>
      <w:r w:rsidR="00A3341C">
        <w:rPr>
          <w:b/>
          <w:i/>
          <w:szCs w:val="24"/>
        </w:rPr>
        <w:t>Screen</w:t>
      </w:r>
      <w:r w:rsidR="005612B7">
        <w:rPr>
          <w:b/>
          <w:i/>
          <w:szCs w:val="24"/>
        </w:rPr>
        <w:t>ing-Can</w:t>
      </w:r>
      <w:r w:rsidR="002217DD">
        <w:rPr>
          <w:b/>
          <w:i/>
          <w:szCs w:val="24"/>
        </w:rPr>
        <w:t xml:space="preserve"> This </w:t>
      </w:r>
      <w:r w:rsidR="005612B7">
        <w:rPr>
          <w:b/>
          <w:i/>
          <w:szCs w:val="24"/>
        </w:rPr>
        <w:t>Expand</w:t>
      </w:r>
      <w:r w:rsidR="002217DD">
        <w:rPr>
          <w:b/>
          <w:i/>
          <w:szCs w:val="24"/>
        </w:rPr>
        <w:t xml:space="preserve"> to Other Grade Levels</w:t>
      </w:r>
      <w:r w:rsidR="005612B7">
        <w:rPr>
          <w:b/>
          <w:i/>
          <w:szCs w:val="24"/>
        </w:rPr>
        <w:t>?</w:t>
      </w:r>
    </w:p>
    <w:p w14:paraId="24D8440C" w14:textId="5D465385" w:rsidR="00A3341C" w:rsidRDefault="00A3341C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 Parent Handbook for Graduating Seniors (Penn State version)</w:t>
      </w:r>
    </w:p>
    <w:p w14:paraId="688125A7" w14:textId="2FE5F59C" w:rsidR="0042402C" w:rsidRPr="0042402C" w:rsidRDefault="0042402C" w:rsidP="0042402C">
      <w:pPr>
        <w:pStyle w:val="ListParagraph"/>
        <w:numPr>
          <w:ilvl w:val="1"/>
          <w:numId w:val="20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Parent Handbook has been sent out twice</w:t>
      </w:r>
      <w:r w:rsidR="002217DD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</w:t>
      </w:r>
      <w:r w:rsidR="002217DD">
        <w:rPr>
          <w:bCs/>
          <w:iCs/>
          <w:szCs w:val="24"/>
        </w:rPr>
        <w:t xml:space="preserve"> DHS</w:t>
      </w:r>
      <w:r>
        <w:rPr>
          <w:bCs/>
          <w:iCs/>
          <w:szCs w:val="24"/>
        </w:rPr>
        <w:t xml:space="preserve"> will </w:t>
      </w:r>
      <w:r w:rsidR="002217DD">
        <w:rPr>
          <w:bCs/>
          <w:iCs/>
          <w:szCs w:val="24"/>
        </w:rPr>
        <w:t>send</w:t>
      </w:r>
      <w:r>
        <w:rPr>
          <w:bCs/>
          <w:iCs/>
          <w:szCs w:val="24"/>
        </w:rPr>
        <w:t xml:space="preserve"> </w:t>
      </w:r>
      <w:r w:rsidR="002217DD">
        <w:rPr>
          <w:bCs/>
          <w:iCs/>
          <w:szCs w:val="24"/>
        </w:rPr>
        <w:t xml:space="preserve">it </w:t>
      </w:r>
      <w:r>
        <w:rPr>
          <w:bCs/>
          <w:iCs/>
          <w:szCs w:val="24"/>
        </w:rPr>
        <w:t xml:space="preserve">one additional time. DHS had 440 graduates, and 180 have viewed the document. DPI can track through the Parents Network and Dpi website. </w:t>
      </w:r>
    </w:p>
    <w:p w14:paraId="74671144" w14:textId="119306BF" w:rsidR="0042402C" w:rsidRPr="0042402C" w:rsidRDefault="002217DD" w:rsidP="0042402C">
      <w:pPr>
        <w:pStyle w:val="ListParagraph"/>
        <w:numPr>
          <w:ilvl w:val="1"/>
          <w:numId w:val="20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ASC admissions will share the parent </w:t>
      </w:r>
      <w:r w:rsidR="0042402C">
        <w:rPr>
          <w:bCs/>
          <w:iCs/>
          <w:szCs w:val="24"/>
        </w:rPr>
        <w:t>handbook with the incoming Class 2027 for Agnes Scott. The</w:t>
      </w:r>
      <w:r>
        <w:rPr>
          <w:bCs/>
          <w:iCs/>
          <w:szCs w:val="24"/>
        </w:rPr>
        <w:t xml:space="preserve"> </w:t>
      </w:r>
      <w:r w:rsidR="0042402C">
        <w:rPr>
          <w:bCs/>
          <w:iCs/>
          <w:szCs w:val="24"/>
        </w:rPr>
        <w:t>email</w:t>
      </w:r>
      <w:r>
        <w:rPr>
          <w:bCs/>
          <w:iCs/>
          <w:szCs w:val="24"/>
        </w:rPr>
        <w:t>s</w:t>
      </w:r>
      <w:r w:rsidR="0042402C">
        <w:rPr>
          <w:bCs/>
          <w:iCs/>
          <w:szCs w:val="24"/>
        </w:rPr>
        <w:t xml:space="preserve"> </w:t>
      </w:r>
      <w:r>
        <w:rPr>
          <w:bCs/>
          <w:iCs/>
          <w:szCs w:val="24"/>
        </w:rPr>
        <w:t xml:space="preserve">are scheduled for </w:t>
      </w:r>
      <w:r w:rsidR="0042402C">
        <w:rPr>
          <w:bCs/>
          <w:iCs/>
          <w:szCs w:val="24"/>
        </w:rPr>
        <w:t>June 27</w:t>
      </w:r>
      <w:r w:rsidR="0042402C" w:rsidRPr="0042402C">
        <w:rPr>
          <w:bCs/>
          <w:iCs/>
          <w:szCs w:val="24"/>
          <w:vertAlign w:val="superscript"/>
        </w:rPr>
        <w:t>th</w:t>
      </w:r>
      <w:r w:rsidR="0042402C">
        <w:rPr>
          <w:bCs/>
          <w:iCs/>
          <w:szCs w:val="24"/>
        </w:rPr>
        <w:t>, July 31</w:t>
      </w:r>
      <w:r w:rsidR="0042402C" w:rsidRPr="0042402C">
        <w:rPr>
          <w:bCs/>
          <w:iCs/>
          <w:szCs w:val="24"/>
          <w:vertAlign w:val="superscript"/>
        </w:rPr>
        <w:t>st</w:t>
      </w:r>
      <w:r w:rsidR="0042402C">
        <w:rPr>
          <w:bCs/>
          <w:iCs/>
          <w:szCs w:val="24"/>
        </w:rPr>
        <w:t xml:space="preserve">, </w:t>
      </w:r>
      <w:r>
        <w:rPr>
          <w:bCs/>
          <w:iCs/>
          <w:szCs w:val="24"/>
        </w:rPr>
        <w:t>and</w:t>
      </w:r>
      <w:r w:rsidR="0042402C">
        <w:rPr>
          <w:bCs/>
          <w:iCs/>
          <w:szCs w:val="24"/>
        </w:rPr>
        <w:t xml:space="preserve"> August 17</w:t>
      </w:r>
      <w:r w:rsidR="0042402C" w:rsidRPr="0042402C">
        <w:rPr>
          <w:bCs/>
          <w:iCs/>
          <w:szCs w:val="24"/>
          <w:vertAlign w:val="superscript"/>
        </w:rPr>
        <w:t>th</w:t>
      </w:r>
      <w:r w:rsidR="0042402C">
        <w:rPr>
          <w:bCs/>
          <w:iCs/>
          <w:szCs w:val="24"/>
        </w:rPr>
        <w:t xml:space="preserve">. </w:t>
      </w:r>
    </w:p>
    <w:p w14:paraId="5E1619A6" w14:textId="1FC9DB09" w:rsidR="0042402C" w:rsidRPr="0042402C" w:rsidRDefault="0042402C" w:rsidP="009E4C0F">
      <w:pPr>
        <w:pStyle w:val="ListParagraph"/>
        <w:numPr>
          <w:ilvl w:val="2"/>
          <w:numId w:val="20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Agnes Scott </w:t>
      </w:r>
      <w:r w:rsidR="009E4C0F">
        <w:rPr>
          <w:bCs/>
          <w:iCs/>
          <w:szCs w:val="24"/>
        </w:rPr>
        <w:t>College will</w:t>
      </w:r>
      <w:r>
        <w:rPr>
          <w:bCs/>
          <w:iCs/>
          <w:szCs w:val="24"/>
        </w:rPr>
        <w:t xml:space="preserve"> </w:t>
      </w:r>
      <w:r w:rsidR="009E4C0F">
        <w:rPr>
          <w:bCs/>
          <w:iCs/>
          <w:szCs w:val="24"/>
        </w:rPr>
        <w:t xml:space="preserve">provide Alcohol EDU training with the Parent handbook. </w:t>
      </w:r>
    </w:p>
    <w:p w14:paraId="19A5FC76" w14:textId="503AB4EE" w:rsidR="0042402C" w:rsidRDefault="0042402C" w:rsidP="0042402C">
      <w:pPr>
        <w:pStyle w:val="ListParagraph"/>
        <w:numPr>
          <w:ilvl w:val="1"/>
          <w:numId w:val="20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The handbook </w:t>
      </w:r>
      <w:r w:rsidR="009E4C0F">
        <w:rPr>
          <w:bCs/>
          <w:iCs/>
          <w:szCs w:val="24"/>
        </w:rPr>
        <w:t>is evidence-based</w:t>
      </w:r>
      <w:r w:rsidR="002217DD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</w:t>
      </w:r>
      <w:r w:rsidR="002217DD">
        <w:rPr>
          <w:bCs/>
          <w:iCs/>
          <w:szCs w:val="24"/>
        </w:rPr>
        <w:t xml:space="preserve"> DPI has a </w:t>
      </w:r>
      <w:r w:rsidR="009E4C0F">
        <w:rPr>
          <w:bCs/>
          <w:iCs/>
          <w:szCs w:val="24"/>
        </w:rPr>
        <w:t>one</w:t>
      </w:r>
      <w:r w:rsidR="002217DD">
        <w:rPr>
          <w:bCs/>
          <w:iCs/>
          <w:szCs w:val="24"/>
        </w:rPr>
        <w:t>-year license to encourage parents to have the needed conversations about substance abuse upon graduating high school or entering</w:t>
      </w:r>
      <w:r w:rsidR="009E4C0F">
        <w:rPr>
          <w:bCs/>
          <w:iCs/>
          <w:szCs w:val="24"/>
        </w:rPr>
        <w:t xml:space="preserve"> their f</w:t>
      </w:r>
      <w:r w:rsidR="002217DD">
        <w:rPr>
          <w:bCs/>
          <w:iCs/>
          <w:szCs w:val="24"/>
        </w:rPr>
        <w:t>irst</w:t>
      </w:r>
      <w:r w:rsidR="009E4C0F">
        <w:rPr>
          <w:bCs/>
          <w:iCs/>
          <w:szCs w:val="24"/>
        </w:rPr>
        <w:t xml:space="preserve"> year of college. </w:t>
      </w:r>
    </w:p>
    <w:p w14:paraId="58647D49" w14:textId="326918AA" w:rsidR="0007248D" w:rsidRDefault="00A3341C" w:rsidP="00A3341C">
      <w:p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NEXT MEETING:</w:t>
      </w:r>
      <w:r w:rsidR="000E4825">
        <w:rPr>
          <w:b/>
          <w:i/>
          <w:szCs w:val="24"/>
        </w:rPr>
        <w:t xml:space="preserve"> </w:t>
      </w:r>
      <w:r w:rsidR="008D76E9">
        <w:rPr>
          <w:b/>
          <w:i/>
          <w:szCs w:val="24"/>
        </w:rPr>
        <w:t>Ju</w:t>
      </w:r>
      <w:r w:rsidR="000161C5">
        <w:rPr>
          <w:b/>
          <w:i/>
          <w:szCs w:val="24"/>
        </w:rPr>
        <w:t>ly 11</w:t>
      </w:r>
      <w:r w:rsidR="00C810F7">
        <w:rPr>
          <w:b/>
          <w:i/>
          <w:szCs w:val="24"/>
        </w:rPr>
        <w:t>t</w:t>
      </w:r>
      <w:r w:rsidR="000E4825">
        <w:rPr>
          <w:b/>
          <w:i/>
          <w:szCs w:val="24"/>
        </w:rPr>
        <w:t>h</w:t>
      </w:r>
      <w:r>
        <w:rPr>
          <w:b/>
          <w:i/>
          <w:szCs w:val="24"/>
        </w:rPr>
        <w:t xml:space="preserve"> @ 12:00</w:t>
      </w:r>
      <w:r w:rsidR="000D2E1D">
        <w:rPr>
          <w:b/>
          <w:i/>
          <w:szCs w:val="24"/>
        </w:rPr>
        <w:t xml:space="preserve"> </w:t>
      </w:r>
    </w:p>
    <w:p w14:paraId="53D62E82" w14:textId="7E4E53E5" w:rsidR="0007248D" w:rsidRDefault="0007248D">
      <w:pPr>
        <w:rPr>
          <w:b/>
          <w:i/>
          <w:szCs w:val="24"/>
        </w:rPr>
      </w:pPr>
    </w:p>
    <w:p w14:paraId="53DAC8E8" w14:textId="37AC19EA" w:rsidR="00842E29" w:rsidRDefault="00323B0A" w:rsidP="00A3341C">
      <w:pPr>
        <w:spacing w:after="0" w:line="240" w:lineRule="auto"/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inline distT="0" distB="0" distL="0" distR="0" wp14:anchorId="606AEB9D" wp14:editId="58A9685F">
            <wp:extent cx="6858000" cy="8484235"/>
            <wp:effectExtent l="0" t="0" r="0" b="0"/>
            <wp:docPr id="2015376388" name="Picture 1" descr="A dog lying on the 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76388" name="Picture 1" descr="A dog lying on the 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E29">
        <w:rPr>
          <w:b/>
          <w:i/>
          <w:szCs w:val="24"/>
        </w:rPr>
        <w:br/>
      </w:r>
    </w:p>
    <w:p w14:paraId="1ADD0508" w14:textId="5189D029" w:rsidR="0007248D" w:rsidRDefault="00323B0A">
      <w:pPr>
        <w:rPr>
          <w:b/>
          <w:i/>
          <w:szCs w:val="24"/>
        </w:rPr>
      </w:pPr>
      <w:r>
        <w:rPr>
          <w:b/>
          <w:i/>
          <w:szCs w:val="24"/>
        </w:rPr>
        <w:t>Developed by YAT member Justice with MG support-Will</w:t>
      </w:r>
      <w:r w:rsidR="00B16D98">
        <w:rPr>
          <w:b/>
          <w:i/>
          <w:szCs w:val="24"/>
        </w:rPr>
        <w:t>,</w:t>
      </w:r>
      <w:r>
        <w:rPr>
          <w:b/>
          <w:i/>
          <w:szCs w:val="24"/>
        </w:rPr>
        <w:t xml:space="preserve"> be geotargeted with </w:t>
      </w:r>
      <w:proofErr w:type="spellStart"/>
      <w:r>
        <w:rPr>
          <w:b/>
          <w:i/>
          <w:szCs w:val="24"/>
        </w:rPr>
        <w:t>SocialMedia</w:t>
      </w:r>
      <w:proofErr w:type="spellEnd"/>
      <w:r>
        <w:rPr>
          <w:b/>
          <w:i/>
          <w:szCs w:val="24"/>
        </w:rPr>
        <w:t>.</w:t>
      </w:r>
      <w:r w:rsidR="0007248D">
        <w:rPr>
          <w:b/>
          <w:i/>
          <w:szCs w:val="24"/>
        </w:rPr>
        <w:br w:type="page"/>
      </w:r>
    </w:p>
    <w:p w14:paraId="2830F894" w14:textId="13AEF636" w:rsidR="000161C5" w:rsidRPr="007C79BA" w:rsidRDefault="000161C5" w:rsidP="000161C5">
      <w:pPr>
        <w:pStyle w:val="NormalWeb"/>
        <w:spacing w:before="0" w:beforeAutospacing="0" w:after="240" w:afterAutospacing="0"/>
        <w:jc w:val="center"/>
        <w:rPr>
          <w:rFonts w:ascii="Verdana" w:eastAsiaTheme="majorEastAsia" w:hAnsi="Verdana" w:cs="Helvetica"/>
          <w:b/>
          <w:bCs/>
          <w:sz w:val="28"/>
          <w:szCs w:val="28"/>
        </w:rPr>
      </w:pPr>
      <w:r>
        <w:rPr>
          <w:rFonts w:ascii="Verdana" w:eastAsiaTheme="majorEastAsia" w:hAnsi="Verdana" w:cs="Helvetica"/>
          <w:b/>
          <w:bCs/>
          <w:sz w:val="28"/>
          <w:szCs w:val="28"/>
        </w:rPr>
        <w:lastRenderedPageBreak/>
        <w:t>2023 Prevention Plus Wellness-9</w:t>
      </w:r>
      <w:r w:rsidRPr="000161C5">
        <w:rPr>
          <w:rFonts w:ascii="Verdana" w:eastAsiaTheme="majorEastAsia" w:hAnsi="Verdana" w:cs="Helvetica"/>
          <w:b/>
          <w:bCs/>
          <w:sz w:val="28"/>
          <w:szCs w:val="28"/>
          <w:vertAlign w:val="superscript"/>
        </w:rPr>
        <w:t>th</w:t>
      </w:r>
      <w:r>
        <w:rPr>
          <w:rFonts w:ascii="Verdana" w:eastAsiaTheme="majorEastAsia" w:hAnsi="Verdana" w:cs="Helvetica"/>
          <w:b/>
          <w:bCs/>
          <w:sz w:val="28"/>
          <w:szCs w:val="28"/>
        </w:rPr>
        <w:t xml:space="preserve"> grade </w:t>
      </w:r>
      <w:proofErr w:type="gramStart"/>
      <w:r>
        <w:rPr>
          <w:rFonts w:ascii="Verdana" w:eastAsiaTheme="majorEastAsia" w:hAnsi="Verdana" w:cs="Helvetica"/>
          <w:b/>
          <w:bCs/>
          <w:sz w:val="28"/>
          <w:szCs w:val="28"/>
        </w:rPr>
        <w:t>Health</w:t>
      </w:r>
      <w:proofErr w:type="gramEnd"/>
      <w:r>
        <w:rPr>
          <w:rFonts w:ascii="Verdana" w:eastAsiaTheme="majorEastAsia" w:hAnsi="Verdana" w:cs="Helvetica"/>
          <w:b/>
          <w:bCs/>
          <w:sz w:val="28"/>
          <w:szCs w:val="28"/>
        </w:rPr>
        <w:t xml:space="preserve"> </w:t>
      </w:r>
    </w:p>
    <w:p w14:paraId="79BD1C14" w14:textId="77777777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</w:p>
    <w:p w14:paraId="685F5BC9" w14:textId="6C981C59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 xml:space="preserve">The completed surveys for </w:t>
      </w:r>
      <w:r w:rsidR="00B16D98">
        <w:rPr>
          <w:rFonts w:ascii="Verdana" w:eastAsiaTheme="majorEastAsia" w:hAnsi="Verdana" w:cs="Helvetica"/>
        </w:rPr>
        <w:t xml:space="preserve">the </w:t>
      </w:r>
      <w:r>
        <w:rPr>
          <w:rFonts w:ascii="Verdana" w:eastAsiaTheme="majorEastAsia" w:hAnsi="Verdana" w:cs="Helvetica"/>
        </w:rPr>
        <w:t>2022-2023 year included 372 pretests and 366 posttests.</w:t>
      </w:r>
    </w:p>
    <w:p w14:paraId="2D5117F8" w14:textId="77777777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 xml:space="preserve">The most compelling pre-posttest data are from the measures of perceived harmfulness of individual substance use. </w:t>
      </w:r>
    </w:p>
    <w:p w14:paraId="1B1158CB" w14:textId="4A647768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 xml:space="preserve">There was an increase in the percentage of Prevention Plus Wellness program participants across all </w:t>
      </w:r>
      <w:r w:rsidR="00B16D98">
        <w:rPr>
          <w:rFonts w:ascii="Verdana" w:eastAsiaTheme="majorEastAsia" w:hAnsi="Verdana" w:cs="Helvetica"/>
        </w:rPr>
        <w:t>five</w:t>
      </w:r>
      <w:r>
        <w:rPr>
          <w:rFonts w:ascii="Verdana" w:eastAsiaTheme="majorEastAsia" w:hAnsi="Verdana" w:cs="Helvetica"/>
        </w:rPr>
        <w:t xml:space="preserve"> substances measured who reported that using each of the individual substances would harm their health or health habits </w:t>
      </w:r>
      <w:r w:rsidR="002217DD">
        <w:rPr>
          <w:rFonts w:ascii="Verdana" w:eastAsiaTheme="majorEastAsia" w:hAnsi="Verdana" w:cs="Helvetica"/>
        </w:rPr>
        <w:t>"</w:t>
      </w:r>
      <w:r>
        <w:rPr>
          <w:rFonts w:ascii="Verdana" w:eastAsiaTheme="majorEastAsia" w:hAnsi="Verdana" w:cs="Helvetica"/>
        </w:rPr>
        <w:t>a great deal.</w:t>
      </w:r>
      <w:r w:rsidR="002217DD">
        <w:rPr>
          <w:rFonts w:ascii="Verdana" w:eastAsiaTheme="majorEastAsia" w:hAnsi="Verdana" w:cs="Helvetica"/>
        </w:rPr>
        <w:t>"</w:t>
      </w:r>
    </w:p>
    <w:p w14:paraId="0388131B" w14:textId="278B38CC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These increases ranged from 7% for e-cigarette and opioid use to 9% for alcohol, 10% for smoking cigarettes</w:t>
      </w:r>
      <w:r w:rsidR="00B16D98">
        <w:rPr>
          <w:rFonts w:ascii="Verdana" w:eastAsiaTheme="majorEastAsia" w:hAnsi="Verdana" w:cs="Helvetica"/>
        </w:rPr>
        <w:t>,</w:t>
      </w:r>
      <w:r>
        <w:rPr>
          <w:rFonts w:ascii="Verdana" w:eastAsiaTheme="majorEastAsia" w:hAnsi="Verdana" w:cs="Helvetica"/>
        </w:rPr>
        <w:t xml:space="preserve"> and 11% for marijuana use.</w:t>
      </w:r>
    </w:p>
    <w:p w14:paraId="16519E7F" w14:textId="66CE26A4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 xml:space="preserve">In addition, at </w:t>
      </w:r>
      <w:r w:rsidR="00B16D98">
        <w:rPr>
          <w:rFonts w:ascii="Verdana" w:eastAsiaTheme="majorEastAsia" w:hAnsi="Verdana" w:cs="Helvetica"/>
        </w:rPr>
        <w:t>the post-test, most</w:t>
      </w:r>
      <w:r>
        <w:rPr>
          <w:rFonts w:ascii="Verdana" w:eastAsiaTheme="majorEastAsia" w:hAnsi="Verdana" w:cs="Helvetica"/>
        </w:rPr>
        <w:t xml:space="preserve"> participants reported it would be </w:t>
      </w:r>
      <w:r w:rsidR="002217DD">
        <w:rPr>
          <w:rFonts w:ascii="Verdana" w:eastAsiaTheme="majorEastAsia" w:hAnsi="Verdana" w:cs="Helvetica"/>
        </w:rPr>
        <w:t>"</w:t>
      </w:r>
      <w:r>
        <w:rPr>
          <w:rFonts w:ascii="Verdana" w:eastAsiaTheme="majorEastAsia" w:hAnsi="Verdana" w:cs="Helvetica"/>
        </w:rPr>
        <w:t>very unlikely</w:t>
      </w:r>
      <w:r w:rsidR="002217DD">
        <w:rPr>
          <w:rFonts w:ascii="Verdana" w:eastAsiaTheme="majorEastAsia" w:hAnsi="Verdana" w:cs="Helvetica"/>
        </w:rPr>
        <w:t>"</w:t>
      </w:r>
      <w:r>
        <w:rPr>
          <w:rFonts w:ascii="Verdana" w:eastAsiaTheme="majorEastAsia" w:hAnsi="Verdana" w:cs="Helvetica"/>
        </w:rPr>
        <w:t xml:space="preserve"> for them to try each of the 5 substances measured.</w:t>
      </w:r>
    </w:p>
    <w:p w14:paraId="543A1DA4" w14:textId="230EAA7A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Those who reported they would not use them next year ranged from 53% for alcohol and 66% for marijuana to 75% for e-cigarettes, 80% for regular cigarettes</w:t>
      </w:r>
      <w:r w:rsidR="00B16D98">
        <w:rPr>
          <w:rFonts w:ascii="Verdana" w:eastAsiaTheme="majorEastAsia" w:hAnsi="Verdana" w:cs="Helvetica"/>
        </w:rPr>
        <w:t>,</w:t>
      </w:r>
      <w:r>
        <w:rPr>
          <w:rFonts w:ascii="Verdana" w:eastAsiaTheme="majorEastAsia" w:hAnsi="Verdana" w:cs="Helvetica"/>
        </w:rPr>
        <w:t xml:space="preserve"> and 84% for opioids.</w:t>
      </w:r>
    </w:p>
    <w:p w14:paraId="548FFC8F" w14:textId="77777777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Over 6 in 10 (64%) also said they would get physical activity most days a week in the next year.</w:t>
      </w:r>
    </w:p>
    <w:p w14:paraId="32D8EDF0" w14:textId="77777777" w:rsidR="000161C5" w:rsidRDefault="000161C5" w:rsidP="000161C5">
      <w:pPr>
        <w:pStyle w:val="NormalWeb"/>
        <w:spacing w:before="0" w:beforeAutospacing="0" w:after="24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Participating youth reported they liked many aspects of the PPW lesson, including the following sample comments:</w:t>
      </w:r>
    </w:p>
    <w:p w14:paraId="472CF0EB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 learned a lot.</w:t>
      </w:r>
    </w:p>
    <w:p w14:paraId="22235452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taught me a lot about motivation.</w:t>
      </w:r>
    </w:p>
    <w:p w14:paraId="40668550" w14:textId="7C4C937B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 xml:space="preserve">It </w:t>
      </w:r>
      <w:r w:rsidR="00B16D98">
        <w:rPr>
          <w:rFonts w:ascii="Verdana" w:eastAsiaTheme="majorEastAsia" w:hAnsi="Verdana" w:cs="Helvetica"/>
        </w:rPr>
        <w:t>helped</w:t>
      </w:r>
      <w:r>
        <w:rPr>
          <w:rFonts w:ascii="Verdana" w:eastAsiaTheme="majorEastAsia" w:hAnsi="Verdana" w:cs="Helvetica"/>
        </w:rPr>
        <w:t xml:space="preserve"> me learn about health behaviors and goal setting.</w:t>
      </w:r>
    </w:p>
    <w:p w14:paraId="38151864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helped raise awareness about the dangers of drug use.</w:t>
      </w:r>
    </w:p>
    <w:p w14:paraId="1C55955D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was very informative.</w:t>
      </w:r>
    </w:p>
    <w:p w14:paraId="1A4FCCE1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The teacher was great.</w:t>
      </w:r>
    </w:p>
    <w:p w14:paraId="0273A125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 liked how it had ways to improve your life and stay healthy instead of only saying no to drugs or alcohol.</w:t>
      </w:r>
    </w:p>
    <w:p w14:paraId="28F9ADE8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 liked learning about avoidance techniques.</w:t>
      </w:r>
    </w:p>
    <w:p w14:paraId="0D91703C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 liked learning the consequences of drugs.</w:t>
      </w:r>
    </w:p>
    <w:p w14:paraId="1F8B54D6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was good motivation.</w:t>
      </w:r>
    </w:p>
    <w:p w14:paraId="3F426192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 liked how we talked about how to say no.</w:t>
      </w:r>
    </w:p>
    <w:p w14:paraId="70A5F0FB" w14:textId="4A1DC5EC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made me realize how much I can control my future and how going along with the crowd isn</w:t>
      </w:r>
      <w:r w:rsidR="002217DD">
        <w:rPr>
          <w:rFonts w:ascii="Verdana" w:eastAsiaTheme="majorEastAsia" w:hAnsi="Verdana" w:cs="Helvetica"/>
        </w:rPr>
        <w:t>'</w:t>
      </w:r>
      <w:r>
        <w:rPr>
          <w:rFonts w:ascii="Verdana" w:eastAsiaTheme="majorEastAsia" w:hAnsi="Verdana" w:cs="Helvetica"/>
        </w:rPr>
        <w:t xml:space="preserve">t </w:t>
      </w:r>
      <w:r w:rsidR="00B16D98">
        <w:rPr>
          <w:rFonts w:ascii="Verdana" w:eastAsiaTheme="majorEastAsia" w:hAnsi="Verdana" w:cs="Helvetica"/>
        </w:rPr>
        <w:t>necessary</w:t>
      </w:r>
      <w:r>
        <w:rPr>
          <w:rFonts w:ascii="Verdana" w:eastAsiaTheme="majorEastAsia" w:hAnsi="Verdana" w:cs="Helvetica"/>
        </w:rPr>
        <w:t xml:space="preserve"> when your health is in question.</w:t>
      </w:r>
    </w:p>
    <w:p w14:paraId="291AD04F" w14:textId="77777777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The slides.</w:t>
      </w:r>
    </w:p>
    <w:p w14:paraId="04B63BBF" w14:textId="6B922F81" w:rsidR="000161C5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It allowed me to learn about good decision-making and how I want to improve my health.</w:t>
      </w:r>
    </w:p>
    <w:p w14:paraId="5E1EC814" w14:textId="77777777" w:rsidR="000161C5" w:rsidRPr="00604072" w:rsidRDefault="000161C5" w:rsidP="000161C5">
      <w:pPr>
        <w:pStyle w:val="NormalWeb"/>
        <w:numPr>
          <w:ilvl w:val="0"/>
          <w:numId w:val="27"/>
        </w:numPr>
        <w:spacing w:before="0" w:beforeAutospacing="0" w:after="0" w:afterAutospacing="0"/>
        <w:rPr>
          <w:rFonts w:ascii="Verdana" w:eastAsiaTheme="majorEastAsia" w:hAnsi="Verdana" w:cs="Helvetica"/>
        </w:rPr>
      </w:pPr>
      <w:r>
        <w:rPr>
          <w:rFonts w:ascii="Verdana" w:eastAsiaTheme="majorEastAsia" w:hAnsi="Verdana" w:cs="Helvetica"/>
        </w:rPr>
        <w:t>Helped me set health goals.</w:t>
      </w:r>
    </w:p>
    <w:p w14:paraId="0085AFA8" w14:textId="4EAA33DD" w:rsidR="00E0550E" w:rsidRDefault="00E0550E">
      <w:pPr>
        <w:rPr>
          <w:noProof/>
        </w:rPr>
      </w:pPr>
    </w:p>
    <w:p w14:paraId="1FD1C307" w14:textId="297B11E1" w:rsidR="00E0550E" w:rsidRDefault="00E0550E">
      <w:pPr>
        <w:rPr>
          <w:noProof/>
        </w:rPr>
      </w:pPr>
    </w:p>
    <w:p w14:paraId="1D38210E" w14:textId="72949141" w:rsidR="00842E29" w:rsidRDefault="00842E29">
      <w:pPr>
        <w:rPr>
          <w:b/>
          <w:i/>
          <w:szCs w:val="24"/>
        </w:rPr>
      </w:pPr>
      <w:r>
        <w:rPr>
          <w:b/>
          <w:i/>
          <w:szCs w:val="24"/>
        </w:rPr>
        <w:br w:type="page"/>
      </w:r>
    </w:p>
    <w:p w14:paraId="04E8548D" w14:textId="7ACAD457" w:rsidR="0007248D" w:rsidRDefault="0007248D">
      <w:pPr>
        <w:rPr>
          <w:b/>
          <w:i/>
          <w:szCs w:val="24"/>
        </w:rPr>
      </w:pPr>
    </w:p>
    <w:p w14:paraId="5240FBAD" w14:textId="77777777" w:rsidR="00C810F7" w:rsidRDefault="00C810F7">
      <w:pPr>
        <w:rPr>
          <w:b/>
          <w:i/>
          <w:szCs w:val="24"/>
        </w:rPr>
      </w:pPr>
    </w:p>
    <w:p w14:paraId="08BC382D" w14:textId="2EE0F872" w:rsidR="0007248D" w:rsidRDefault="00B16D98">
      <w:pPr>
        <w:rPr>
          <w:b/>
          <w:i/>
          <w:szCs w:val="24"/>
        </w:rPr>
      </w:pPr>
      <w:r>
        <w:rPr>
          <w:b/>
          <w:i/>
          <w:szCs w:val="24"/>
        </w:rPr>
        <w:t>Parent-Teen</w:t>
      </w:r>
      <w:r w:rsidR="0007248D">
        <w:rPr>
          <w:b/>
          <w:i/>
          <w:szCs w:val="24"/>
        </w:rPr>
        <w:t xml:space="preserve"> Partnership Handbook</w:t>
      </w:r>
    </w:p>
    <w:p w14:paraId="5C1733C2" w14:textId="1FCD9DB1" w:rsidR="00842E29" w:rsidRPr="00842E29" w:rsidRDefault="00B16D98" w:rsidP="00842E2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 wp14:anchorId="48164B93" wp14:editId="2A51D10D">
                <wp:extent cx="6725920" cy="1583690"/>
                <wp:effectExtent l="4445" t="0" r="3810" b="635"/>
                <wp:docPr id="1250935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1583690"/>
                        </a:xfrm>
                        <a:prstGeom prst="rect">
                          <a:avLst/>
                        </a:prstGeom>
                        <a:solidFill>
                          <a:srgbClr val="1026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E348D" w14:textId="77777777" w:rsidR="00842E29" w:rsidRDefault="00842E29" w:rsidP="00842E29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color w:val="000000"/>
                                <w:sz w:val="119"/>
                                <w:szCs w:val="119"/>
                              </w:rPr>
                            </w:pPr>
                          </w:p>
                          <w:p w14:paraId="2B12B926" w14:textId="77777777" w:rsidR="00842E29" w:rsidRDefault="00842E29" w:rsidP="00842E29">
                            <w:pPr>
                              <w:pStyle w:val="BodyText"/>
                              <w:kinsoku w:val="0"/>
                              <w:overflowPunct w:val="0"/>
                              <w:ind w:left="3345" w:right="2635"/>
                              <w:jc w:val="center"/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Table</w:t>
                            </w:r>
                            <w:r>
                              <w:rPr>
                                <w:color w:val="FFFFFF"/>
                                <w:spacing w:val="-38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5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164B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9.6pt;height:1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" fillcolor="#102653" stroked="f">
                <v:textbox inset="0,0,0,0">
                  <w:txbxContent>
                    <w:p w14:paraId="1A5E348D" w14:textId="77777777" w:rsidR="00842E29" w:rsidRDefault="00842E29" w:rsidP="00842E29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color w:val="000000"/>
                          <w:sz w:val="119"/>
                          <w:szCs w:val="119"/>
                        </w:rPr>
                      </w:pPr>
                    </w:p>
                    <w:p w14:paraId="2B12B926" w14:textId="77777777" w:rsidR="00842E29" w:rsidRDefault="00842E29" w:rsidP="00842E29">
                      <w:pPr>
                        <w:pStyle w:val="BodyText"/>
                        <w:kinsoku w:val="0"/>
                        <w:overflowPunct w:val="0"/>
                        <w:ind w:left="3345" w:right="2635"/>
                        <w:jc w:val="center"/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</w:pP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Table</w:t>
                      </w:r>
                      <w:r>
                        <w:rPr>
                          <w:color w:val="FFFFFF"/>
                          <w:spacing w:val="-38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of</w:t>
                      </w:r>
                      <w:r>
                        <w:rPr>
                          <w:color w:val="FFFFFF"/>
                          <w:spacing w:val="-35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Contents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99051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</w:rPr>
      </w:pPr>
    </w:p>
    <w:p w14:paraId="32922A0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Introduction</w:t>
      </w:r>
      <w:r w:rsidRPr="00842E29">
        <w:rPr>
          <w:rFonts w:ascii="Palatino Linotype" w:hAnsi="Palatino Linotype" w:cs="Palatino Linotype"/>
          <w:spacing w:val="-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7"/>
          <w:sz w:val="28"/>
          <w:szCs w:val="28"/>
        </w:rPr>
        <w:t>.......................................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7</w:t>
      </w:r>
    </w:p>
    <w:p w14:paraId="2C63F829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Improving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Communication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General</w:t>
      </w:r>
      <w:r w:rsidRPr="00842E29">
        <w:rPr>
          <w:rFonts w:ascii="Palatino Linotype" w:hAnsi="Palatino Linotype" w:cs="Palatino Linotype"/>
          <w:spacing w:val="9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1"/>
          <w:sz w:val="28"/>
          <w:szCs w:val="28"/>
        </w:rPr>
        <w:t>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8</w:t>
      </w:r>
    </w:p>
    <w:p w14:paraId="12340E28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Communication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Pointers</w:t>
      </w:r>
      <w:r w:rsidRPr="00842E29">
        <w:rPr>
          <w:rFonts w:ascii="Palatino Linotype" w:hAnsi="Palatino Linotype" w:cs="Palatino Linotype"/>
          <w:spacing w:val="-9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2"/>
          <w:sz w:val="28"/>
          <w:szCs w:val="28"/>
        </w:rPr>
        <w:t>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10</w:t>
      </w:r>
    </w:p>
    <w:p w14:paraId="720FDAC6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Initial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Conversation</w:t>
      </w:r>
      <w:r w:rsidRPr="00842E29">
        <w:rPr>
          <w:rFonts w:ascii="Palatino Linotype" w:hAnsi="Palatino Linotype" w:cs="Palatino Linotype"/>
          <w:spacing w:val="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2"/>
          <w:sz w:val="28"/>
          <w:szCs w:val="28"/>
        </w:rPr>
        <w:t>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11</w:t>
      </w:r>
    </w:p>
    <w:p w14:paraId="6548D600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4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Communication: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Short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29"/>
          <w:sz w:val="28"/>
          <w:szCs w:val="28"/>
        </w:rPr>
        <w:t>Response..................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12</w:t>
      </w:r>
    </w:p>
    <w:p w14:paraId="3646AE2B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0"/>
        <w:rPr>
          <w:rFonts w:ascii="Palatino Linotype" w:hAnsi="Palatino Linotype" w:cs="Palatino Linotype"/>
          <w:w w:val="90"/>
          <w:sz w:val="28"/>
          <w:szCs w:val="28"/>
        </w:rPr>
      </w:pPr>
      <w:r w:rsidRPr="00842E29">
        <w:rPr>
          <w:rFonts w:ascii="Palatino Linotype" w:hAnsi="Palatino Linotype" w:cs="Palatino Linotype"/>
          <w:w w:val="90"/>
          <w:sz w:val="28"/>
          <w:szCs w:val="28"/>
        </w:rPr>
        <w:t>Developing Assertiveness</w:t>
      </w:r>
      <w:r w:rsidRPr="00842E29">
        <w:rPr>
          <w:rFonts w:ascii="Palatino Linotype" w:hAnsi="Palatino Linotype" w:cs="Palatino Linotype"/>
          <w:spacing w:val="60"/>
          <w:w w:val="90"/>
          <w:sz w:val="28"/>
          <w:szCs w:val="28"/>
        </w:rPr>
        <w:t xml:space="preserve"> ............................</w:t>
      </w:r>
      <w:r w:rsidRPr="00842E29">
        <w:rPr>
          <w:rFonts w:ascii="Palatino Linotype" w:hAnsi="Palatino Linotype" w:cs="Palatino Linotype"/>
          <w:spacing w:val="19"/>
          <w:w w:val="90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w w:val="90"/>
          <w:sz w:val="28"/>
          <w:szCs w:val="28"/>
        </w:rPr>
        <w:t>13</w:t>
      </w:r>
    </w:p>
    <w:p w14:paraId="50947E3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24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Talking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About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2"/>
          <w:sz w:val="28"/>
          <w:szCs w:val="28"/>
        </w:rPr>
        <w:t>Alcohol...............................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14</w:t>
      </w:r>
    </w:p>
    <w:p w14:paraId="6BBBC319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8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How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Alcohol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Works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</w:t>
      </w:r>
      <w:r w:rsidRPr="00842E29">
        <w:rPr>
          <w:rFonts w:ascii="Palatino Linotype" w:hAnsi="Palatino Linotype" w:cs="Palatino Linotype"/>
          <w:spacing w:val="-15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6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Body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6"/>
          <w:sz w:val="28"/>
          <w:szCs w:val="28"/>
        </w:rPr>
        <w:t>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15</w:t>
      </w:r>
    </w:p>
    <w:p w14:paraId="1D38873A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Why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7"/>
          <w:sz w:val="28"/>
          <w:szCs w:val="28"/>
        </w:rPr>
        <w:t>Drink.................................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17</w:t>
      </w:r>
    </w:p>
    <w:p w14:paraId="1CA87A57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Why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Do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Not</w:t>
      </w:r>
      <w:r w:rsidRPr="00842E29">
        <w:rPr>
          <w:rFonts w:ascii="Palatino Linotype" w:hAnsi="Palatino Linotype" w:cs="Palatino Linotype"/>
          <w:spacing w:val="-16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2"/>
          <w:sz w:val="28"/>
          <w:szCs w:val="28"/>
        </w:rPr>
        <w:t>Drink..........................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19</w:t>
      </w:r>
    </w:p>
    <w:p w14:paraId="066A0CEA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Binge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Drinking: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to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Get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Drunk</w:t>
      </w:r>
      <w:r w:rsidRPr="00842E29">
        <w:rPr>
          <w:rFonts w:ascii="Palatino Linotype" w:hAnsi="Palatino Linotype" w:cs="Palatino Linotype"/>
          <w:spacing w:val="3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4"/>
          <w:sz w:val="28"/>
          <w:szCs w:val="28"/>
        </w:rPr>
        <w:t>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proofErr w:type="gramStart"/>
      <w:r w:rsidRPr="00842E29">
        <w:rPr>
          <w:rFonts w:ascii="Palatino Linotype" w:hAnsi="Palatino Linotype" w:cs="Palatino Linotype"/>
          <w:sz w:val="28"/>
          <w:szCs w:val="28"/>
        </w:rPr>
        <w:t>21</w:t>
      </w:r>
      <w:proofErr w:type="gramEnd"/>
    </w:p>
    <w:p w14:paraId="2D7E0E0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0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Did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You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When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You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Were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Student?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32"/>
          <w:sz w:val="28"/>
          <w:szCs w:val="28"/>
        </w:rPr>
        <w:t>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23</w:t>
      </w:r>
    </w:p>
    <w:p w14:paraId="57EDE688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8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For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More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Information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4"/>
          <w:sz w:val="28"/>
          <w:szCs w:val="28"/>
        </w:rPr>
        <w:t>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25</w:t>
      </w:r>
    </w:p>
    <w:p w14:paraId="03E5B548" w14:textId="77777777" w:rsidR="00A3341C" w:rsidRPr="00A3341C" w:rsidRDefault="00A3341C" w:rsidP="00A3341C">
      <w:pPr>
        <w:spacing w:after="0" w:line="240" w:lineRule="auto"/>
        <w:rPr>
          <w:b/>
          <w:i/>
          <w:szCs w:val="24"/>
        </w:rPr>
      </w:pPr>
    </w:p>
    <w:sectPr w:rsidR="00A3341C" w:rsidRPr="00A3341C" w:rsidSect="00444663">
      <w:footerReference w:type="default" r:id="rId13"/>
      <w:type w:val="continuous"/>
      <w:pgSz w:w="12240" w:h="15840" w:code="1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CE1E1" w14:textId="77777777" w:rsidR="00102FAC" w:rsidRDefault="00102FAC">
      <w:pPr>
        <w:spacing w:after="0" w:line="240" w:lineRule="auto"/>
      </w:pPr>
      <w:r>
        <w:separator/>
      </w:r>
    </w:p>
  </w:endnote>
  <w:endnote w:type="continuationSeparator" w:id="0">
    <w:p w14:paraId="744AD2BC" w14:textId="77777777" w:rsidR="00102FAC" w:rsidRDefault="00102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964F" w14:textId="77777777" w:rsidR="0001626D" w:rsidRDefault="00DA4A4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D20E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B2A79" w14:textId="77777777" w:rsidR="00102FAC" w:rsidRDefault="00102FAC">
      <w:pPr>
        <w:spacing w:after="0" w:line="240" w:lineRule="auto"/>
      </w:pPr>
      <w:r>
        <w:separator/>
      </w:r>
    </w:p>
  </w:footnote>
  <w:footnote w:type="continuationSeparator" w:id="0">
    <w:p w14:paraId="7D4C54BD" w14:textId="77777777" w:rsidR="00102FAC" w:rsidRDefault="00102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0A080002"/>
    <w:multiLevelType w:val="hybridMultilevel"/>
    <w:tmpl w:val="9D3EDEBA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0A95ABE"/>
    <w:multiLevelType w:val="hybridMultilevel"/>
    <w:tmpl w:val="98187D42"/>
    <w:lvl w:ilvl="0" w:tplc="1C9A846C">
      <w:start w:val="1"/>
      <w:numFmt w:val="bullet"/>
      <w:lvlText w:val=""/>
      <w:lvlJc w:val="left"/>
      <w:pPr>
        <w:ind w:left="1152" w:hanging="144"/>
      </w:pPr>
      <w:rPr>
        <w:rFonts w:ascii="Symbol" w:hAnsi="Symbol" w:hint="default"/>
      </w:rPr>
    </w:lvl>
    <w:lvl w:ilvl="1" w:tplc="B5FC0F2E"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85951D6"/>
    <w:multiLevelType w:val="hybridMultilevel"/>
    <w:tmpl w:val="95BA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1257F"/>
    <w:multiLevelType w:val="hybridMultilevel"/>
    <w:tmpl w:val="FB685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608D3A">
      <w:numFmt w:val="bullet"/>
      <w:lvlText w:val="●"/>
      <w:lvlJc w:val="left"/>
      <w:pPr>
        <w:ind w:left="1440" w:hanging="360"/>
      </w:pPr>
      <w:rPr>
        <w:rFonts w:ascii="HGGothicE" w:eastAsia="HGGothicE" w:hAnsi="HGGothicE" w:cstheme="minorBid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2334D"/>
    <w:multiLevelType w:val="hybridMultilevel"/>
    <w:tmpl w:val="BEC8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145B"/>
    <w:multiLevelType w:val="hybridMultilevel"/>
    <w:tmpl w:val="3DC645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3F6628"/>
    <w:multiLevelType w:val="hybridMultilevel"/>
    <w:tmpl w:val="0BB4395C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B4790C"/>
    <w:multiLevelType w:val="hybridMultilevel"/>
    <w:tmpl w:val="272AF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36D46"/>
    <w:multiLevelType w:val="hybridMultilevel"/>
    <w:tmpl w:val="A8A2E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521BF"/>
    <w:multiLevelType w:val="multilevel"/>
    <w:tmpl w:val="AD5074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7521"/>
    <w:multiLevelType w:val="hybridMultilevel"/>
    <w:tmpl w:val="05248868"/>
    <w:lvl w:ilvl="0" w:tplc="61DA5C50">
      <w:numFmt w:val="bullet"/>
      <w:lvlText w:val="-"/>
      <w:lvlJc w:val="left"/>
      <w:pPr>
        <w:ind w:left="720" w:hanging="360"/>
      </w:pPr>
      <w:rPr>
        <w:rFonts w:ascii="Franklin Gothic Medium" w:eastAsiaTheme="majorEastAsia" w:hAnsi="Franklin Gothic Medium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62FBA"/>
    <w:multiLevelType w:val="hybridMultilevel"/>
    <w:tmpl w:val="1F64A7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376920"/>
    <w:multiLevelType w:val="hybridMultilevel"/>
    <w:tmpl w:val="673A9CE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8D3629C"/>
    <w:multiLevelType w:val="hybridMultilevel"/>
    <w:tmpl w:val="83A01F78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4715D"/>
    <w:multiLevelType w:val="hybridMultilevel"/>
    <w:tmpl w:val="7DF83A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DC4AE8"/>
    <w:multiLevelType w:val="hybridMultilevel"/>
    <w:tmpl w:val="CDC0BE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A5060B"/>
    <w:multiLevelType w:val="multilevel"/>
    <w:tmpl w:val="03C6028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CA95284"/>
    <w:multiLevelType w:val="hybridMultilevel"/>
    <w:tmpl w:val="D5584B06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15CC4"/>
    <w:multiLevelType w:val="hybridMultilevel"/>
    <w:tmpl w:val="F2288A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FA7388"/>
    <w:multiLevelType w:val="hybridMultilevel"/>
    <w:tmpl w:val="DB689F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44E07"/>
    <w:multiLevelType w:val="hybridMultilevel"/>
    <w:tmpl w:val="8504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D628E"/>
    <w:multiLevelType w:val="hybridMultilevel"/>
    <w:tmpl w:val="46CC658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35967536">
    <w:abstractNumId w:val="0"/>
  </w:num>
  <w:num w:numId="2" w16cid:durableId="1128400907">
    <w:abstractNumId w:val="11"/>
  </w:num>
  <w:num w:numId="3" w16cid:durableId="325548746">
    <w:abstractNumId w:val="19"/>
  </w:num>
  <w:num w:numId="4" w16cid:durableId="1499343820">
    <w:abstractNumId w:val="22"/>
  </w:num>
  <w:num w:numId="5" w16cid:durableId="1339119726">
    <w:abstractNumId w:val="12"/>
  </w:num>
  <w:num w:numId="6" w16cid:durableId="715618720">
    <w:abstractNumId w:val="18"/>
  </w:num>
  <w:num w:numId="7" w16cid:durableId="78605824">
    <w:abstractNumId w:val="15"/>
  </w:num>
  <w:num w:numId="8" w16cid:durableId="654917023">
    <w:abstractNumId w:val="10"/>
  </w:num>
  <w:num w:numId="9" w16cid:durableId="1773360537">
    <w:abstractNumId w:val="8"/>
  </w:num>
  <w:num w:numId="10" w16cid:durableId="1528106038">
    <w:abstractNumId w:val="2"/>
  </w:num>
  <w:num w:numId="11" w16cid:durableId="925070302">
    <w:abstractNumId w:val="2"/>
  </w:num>
  <w:num w:numId="12" w16cid:durableId="603465361">
    <w:abstractNumId w:val="3"/>
  </w:num>
  <w:num w:numId="13" w16cid:durableId="259488512">
    <w:abstractNumId w:val="16"/>
  </w:num>
  <w:num w:numId="14" w16cid:durableId="1204437551">
    <w:abstractNumId w:val="4"/>
  </w:num>
  <w:num w:numId="15" w16cid:durableId="300572278">
    <w:abstractNumId w:val="18"/>
  </w:num>
  <w:num w:numId="16" w16cid:durableId="1840004364">
    <w:abstractNumId w:val="15"/>
  </w:num>
  <w:num w:numId="17" w16cid:durableId="197275946">
    <w:abstractNumId w:val="10"/>
  </w:num>
  <w:num w:numId="18" w16cid:durableId="1223755992">
    <w:abstractNumId w:val="5"/>
  </w:num>
  <w:num w:numId="19" w16cid:durableId="1132674283">
    <w:abstractNumId w:val="17"/>
  </w:num>
  <w:num w:numId="20" w16cid:durableId="1906530021">
    <w:abstractNumId w:val="6"/>
  </w:num>
  <w:num w:numId="21" w16cid:durableId="1562056982">
    <w:abstractNumId w:val="23"/>
  </w:num>
  <w:num w:numId="22" w16cid:durableId="1669402118">
    <w:abstractNumId w:val="21"/>
  </w:num>
  <w:num w:numId="23" w16cid:durableId="1686513369">
    <w:abstractNumId w:val="13"/>
  </w:num>
  <w:num w:numId="24" w16cid:durableId="2019305692">
    <w:abstractNumId w:val="20"/>
  </w:num>
  <w:num w:numId="25" w16cid:durableId="1556773928">
    <w:abstractNumId w:val="14"/>
  </w:num>
  <w:num w:numId="26" w16cid:durableId="1376808326">
    <w:abstractNumId w:val="1"/>
  </w:num>
  <w:num w:numId="27" w16cid:durableId="1204169684">
    <w:abstractNumId w:val="9"/>
  </w:num>
  <w:num w:numId="28" w16cid:durableId="18145641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wtDAzNjYzszA2sjRU0lEKTi0uzszPAykwNK8FAIXYNZwtAAAA"/>
  </w:docVars>
  <w:rsids>
    <w:rsidRoot w:val="00AE27CD"/>
    <w:rsid w:val="0001495E"/>
    <w:rsid w:val="00015BFD"/>
    <w:rsid w:val="000161C5"/>
    <w:rsid w:val="0001626D"/>
    <w:rsid w:val="00035454"/>
    <w:rsid w:val="00035C71"/>
    <w:rsid w:val="000416AD"/>
    <w:rsid w:val="000454D6"/>
    <w:rsid w:val="00071C7E"/>
    <w:rsid w:val="0007248D"/>
    <w:rsid w:val="00081A39"/>
    <w:rsid w:val="00082BF4"/>
    <w:rsid w:val="00084EBB"/>
    <w:rsid w:val="000D2E1D"/>
    <w:rsid w:val="000E4825"/>
    <w:rsid w:val="000E672A"/>
    <w:rsid w:val="000F42B5"/>
    <w:rsid w:val="00100666"/>
    <w:rsid w:val="00102027"/>
    <w:rsid w:val="00102FAC"/>
    <w:rsid w:val="0010579D"/>
    <w:rsid w:val="00131542"/>
    <w:rsid w:val="00162B22"/>
    <w:rsid w:val="0017082C"/>
    <w:rsid w:val="00192BFE"/>
    <w:rsid w:val="001956C3"/>
    <w:rsid w:val="00197208"/>
    <w:rsid w:val="00197E13"/>
    <w:rsid w:val="001A55DF"/>
    <w:rsid w:val="001B1796"/>
    <w:rsid w:val="001C65CF"/>
    <w:rsid w:val="001D14FF"/>
    <w:rsid w:val="001D5E43"/>
    <w:rsid w:val="001F3CAE"/>
    <w:rsid w:val="00213BCF"/>
    <w:rsid w:val="0021722B"/>
    <w:rsid w:val="002217DD"/>
    <w:rsid w:val="002252ED"/>
    <w:rsid w:val="00262B0D"/>
    <w:rsid w:val="00264AF0"/>
    <w:rsid w:val="00267C0A"/>
    <w:rsid w:val="00277A51"/>
    <w:rsid w:val="00281B1A"/>
    <w:rsid w:val="0029063B"/>
    <w:rsid w:val="00293031"/>
    <w:rsid w:val="002A387B"/>
    <w:rsid w:val="002A5438"/>
    <w:rsid w:val="002B046B"/>
    <w:rsid w:val="002C3A58"/>
    <w:rsid w:val="002C4B61"/>
    <w:rsid w:val="002E0B9C"/>
    <w:rsid w:val="002E3C57"/>
    <w:rsid w:val="002E6287"/>
    <w:rsid w:val="002E628A"/>
    <w:rsid w:val="00300D11"/>
    <w:rsid w:val="0030130F"/>
    <w:rsid w:val="00303AE1"/>
    <w:rsid w:val="00323B0A"/>
    <w:rsid w:val="00342BDF"/>
    <w:rsid w:val="00350F0D"/>
    <w:rsid w:val="00351A10"/>
    <w:rsid w:val="0036236A"/>
    <w:rsid w:val="00367154"/>
    <w:rsid w:val="00393A46"/>
    <w:rsid w:val="003949BD"/>
    <w:rsid w:val="0039638F"/>
    <w:rsid w:val="003B51B9"/>
    <w:rsid w:val="003B6480"/>
    <w:rsid w:val="003B7525"/>
    <w:rsid w:val="003B7C59"/>
    <w:rsid w:val="003D03DD"/>
    <w:rsid w:val="003D2630"/>
    <w:rsid w:val="003F5073"/>
    <w:rsid w:val="00412AC5"/>
    <w:rsid w:val="004134EF"/>
    <w:rsid w:val="0042402C"/>
    <w:rsid w:val="00430979"/>
    <w:rsid w:val="00436560"/>
    <w:rsid w:val="00441AB4"/>
    <w:rsid w:val="00444663"/>
    <w:rsid w:val="0045074D"/>
    <w:rsid w:val="00472D97"/>
    <w:rsid w:val="004940AC"/>
    <w:rsid w:val="004A1D92"/>
    <w:rsid w:val="004A441F"/>
    <w:rsid w:val="004B69BA"/>
    <w:rsid w:val="004C0CE2"/>
    <w:rsid w:val="004D61A7"/>
    <w:rsid w:val="004F0511"/>
    <w:rsid w:val="004F7AAC"/>
    <w:rsid w:val="00511A8B"/>
    <w:rsid w:val="00520B99"/>
    <w:rsid w:val="00524B92"/>
    <w:rsid w:val="005358C8"/>
    <w:rsid w:val="00552016"/>
    <w:rsid w:val="00560F76"/>
    <w:rsid w:val="005612B7"/>
    <w:rsid w:val="00561318"/>
    <w:rsid w:val="00565EAE"/>
    <w:rsid w:val="00567C43"/>
    <w:rsid w:val="00571F20"/>
    <w:rsid w:val="00586473"/>
    <w:rsid w:val="00591FFE"/>
    <w:rsid w:val="005931D9"/>
    <w:rsid w:val="00595849"/>
    <w:rsid w:val="005A0341"/>
    <w:rsid w:val="005C5A03"/>
    <w:rsid w:val="005D6872"/>
    <w:rsid w:val="005E0FBA"/>
    <w:rsid w:val="00600FC6"/>
    <w:rsid w:val="00615210"/>
    <w:rsid w:val="00622000"/>
    <w:rsid w:val="00640351"/>
    <w:rsid w:val="006439E0"/>
    <w:rsid w:val="00645005"/>
    <w:rsid w:val="00655D06"/>
    <w:rsid w:val="006702BD"/>
    <w:rsid w:val="0067240A"/>
    <w:rsid w:val="00672821"/>
    <w:rsid w:val="00693144"/>
    <w:rsid w:val="006950E1"/>
    <w:rsid w:val="006A0ECA"/>
    <w:rsid w:val="006A4EB3"/>
    <w:rsid w:val="006A70F0"/>
    <w:rsid w:val="006A7A28"/>
    <w:rsid w:val="006B1FD0"/>
    <w:rsid w:val="006B7784"/>
    <w:rsid w:val="006C3440"/>
    <w:rsid w:val="006C5C2C"/>
    <w:rsid w:val="006D0DC9"/>
    <w:rsid w:val="006E50BD"/>
    <w:rsid w:val="006F16F0"/>
    <w:rsid w:val="006F7F71"/>
    <w:rsid w:val="00704379"/>
    <w:rsid w:val="00710A6E"/>
    <w:rsid w:val="00715DD0"/>
    <w:rsid w:val="0071713D"/>
    <w:rsid w:val="00717814"/>
    <w:rsid w:val="007215FF"/>
    <w:rsid w:val="00723A88"/>
    <w:rsid w:val="00735D86"/>
    <w:rsid w:val="007417F1"/>
    <w:rsid w:val="007425B0"/>
    <w:rsid w:val="007514A8"/>
    <w:rsid w:val="007520BE"/>
    <w:rsid w:val="00761CCB"/>
    <w:rsid w:val="00766C99"/>
    <w:rsid w:val="00780FFE"/>
    <w:rsid w:val="007861D5"/>
    <w:rsid w:val="007871E9"/>
    <w:rsid w:val="007A2E2B"/>
    <w:rsid w:val="007B6AF6"/>
    <w:rsid w:val="007B75EE"/>
    <w:rsid w:val="007D3FF0"/>
    <w:rsid w:val="007E32BB"/>
    <w:rsid w:val="007F646F"/>
    <w:rsid w:val="00802325"/>
    <w:rsid w:val="008135E8"/>
    <w:rsid w:val="00814280"/>
    <w:rsid w:val="00821B86"/>
    <w:rsid w:val="00822340"/>
    <w:rsid w:val="00840D26"/>
    <w:rsid w:val="00842E29"/>
    <w:rsid w:val="00850599"/>
    <w:rsid w:val="00857746"/>
    <w:rsid w:val="008624C1"/>
    <w:rsid w:val="00885A56"/>
    <w:rsid w:val="00886FAF"/>
    <w:rsid w:val="008B7790"/>
    <w:rsid w:val="008C49BF"/>
    <w:rsid w:val="008C650D"/>
    <w:rsid w:val="008D76E9"/>
    <w:rsid w:val="008E034C"/>
    <w:rsid w:val="008E039F"/>
    <w:rsid w:val="008F0001"/>
    <w:rsid w:val="00912A5C"/>
    <w:rsid w:val="00917F4D"/>
    <w:rsid w:val="009414C9"/>
    <w:rsid w:val="00950450"/>
    <w:rsid w:val="00953682"/>
    <w:rsid w:val="009569F9"/>
    <w:rsid w:val="00960D11"/>
    <w:rsid w:val="009741D0"/>
    <w:rsid w:val="00990C6C"/>
    <w:rsid w:val="00991FEE"/>
    <w:rsid w:val="0099539D"/>
    <w:rsid w:val="009A24F0"/>
    <w:rsid w:val="009C2499"/>
    <w:rsid w:val="009D0195"/>
    <w:rsid w:val="009D651B"/>
    <w:rsid w:val="009D7D40"/>
    <w:rsid w:val="009E1D82"/>
    <w:rsid w:val="009E4C0F"/>
    <w:rsid w:val="009E5902"/>
    <w:rsid w:val="00A03259"/>
    <w:rsid w:val="00A20FFA"/>
    <w:rsid w:val="00A30C6D"/>
    <w:rsid w:val="00A3341C"/>
    <w:rsid w:val="00A36B4F"/>
    <w:rsid w:val="00A448C1"/>
    <w:rsid w:val="00A53001"/>
    <w:rsid w:val="00A54FDA"/>
    <w:rsid w:val="00A60E3D"/>
    <w:rsid w:val="00A703CD"/>
    <w:rsid w:val="00A95207"/>
    <w:rsid w:val="00AA2E03"/>
    <w:rsid w:val="00AA4DCC"/>
    <w:rsid w:val="00AA7AA0"/>
    <w:rsid w:val="00AA7E55"/>
    <w:rsid w:val="00AB4981"/>
    <w:rsid w:val="00AC0331"/>
    <w:rsid w:val="00AD20E5"/>
    <w:rsid w:val="00AD33B0"/>
    <w:rsid w:val="00AD5EC9"/>
    <w:rsid w:val="00AE27CD"/>
    <w:rsid w:val="00B16D98"/>
    <w:rsid w:val="00B25DD6"/>
    <w:rsid w:val="00B26475"/>
    <w:rsid w:val="00B40711"/>
    <w:rsid w:val="00B43495"/>
    <w:rsid w:val="00B70211"/>
    <w:rsid w:val="00B73B2A"/>
    <w:rsid w:val="00B918FA"/>
    <w:rsid w:val="00B96203"/>
    <w:rsid w:val="00BA301B"/>
    <w:rsid w:val="00BC21A2"/>
    <w:rsid w:val="00BC3F2D"/>
    <w:rsid w:val="00BD7A4E"/>
    <w:rsid w:val="00BE3ECA"/>
    <w:rsid w:val="00BE4D7F"/>
    <w:rsid w:val="00BE783F"/>
    <w:rsid w:val="00BF4F24"/>
    <w:rsid w:val="00BF78E4"/>
    <w:rsid w:val="00C0108E"/>
    <w:rsid w:val="00C0366E"/>
    <w:rsid w:val="00C45EEE"/>
    <w:rsid w:val="00C470A1"/>
    <w:rsid w:val="00C52F56"/>
    <w:rsid w:val="00C63CB8"/>
    <w:rsid w:val="00C76D86"/>
    <w:rsid w:val="00C810F7"/>
    <w:rsid w:val="00C9631A"/>
    <w:rsid w:val="00CA6B4F"/>
    <w:rsid w:val="00CA7B65"/>
    <w:rsid w:val="00CB0B8E"/>
    <w:rsid w:val="00CB585D"/>
    <w:rsid w:val="00CB5C46"/>
    <w:rsid w:val="00CC1876"/>
    <w:rsid w:val="00CC4293"/>
    <w:rsid w:val="00CC5340"/>
    <w:rsid w:val="00CD4299"/>
    <w:rsid w:val="00CE2FFD"/>
    <w:rsid w:val="00CE49A0"/>
    <w:rsid w:val="00CF6F98"/>
    <w:rsid w:val="00D00363"/>
    <w:rsid w:val="00D11B60"/>
    <w:rsid w:val="00D15C6A"/>
    <w:rsid w:val="00D16640"/>
    <w:rsid w:val="00D20714"/>
    <w:rsid w:val="00D23AB1"/>
    <w:rsid w:val="00D2721F"/>
    <w:rsid w:val="00D31AF0"/>
    <w:rsid w:val="00D40510"/>
    <w:rsid w:val="00D4207F"/>
    <w:rsid w:val="00D42932"/>
    <w:rsid w:val="00D503A9"/>
    <w:rsid w:val="00D54F91"/>
    <w:rsid w:val="00D5588F"/>
    <w:rsid w:val="00D7111B"/>
    <w:rsid w:val="00D73EB9"/>
    <w:rsid w:val="00D9743E"/>
    <w:rsid w:val="00DA4A43"/>
    <w:rsid w:val="00DA5BEB"/>
    <w:rsid w:val="00DB595B"/>
    <w:rsid w:val="00DC2A29"/>
    <w:rsid w:val="00DD2137"/>
    <w:rsid w:val="00DD7729"/>
    <w:rsid w:val="00DD7985"/>
    <w:rsid w:val="00DD7A8E"/>
    <w:rsid w:val="00DE395C"/>
    <w:rsid w:val="00DF44A6"/>
    <w:rsid w:val="00DF605A"/>
    <w:rsid w:val="00E00873"/>
    <w:rsid w:val="00E0550E"/>
    <w:rsid w:val="00E2411A"/>
    <w:rsid w:val="00E27286"/>
    <w:rsid w:val="00E357D4"/>
    <w:rsid w:val="00E37225"/>
    <w:rsid w:val="00E42EEC"/>
    <w:rsid w:val="00E46461"/>
    <w:rsid w:val="00E51439"/>
    <w:rsid w:val="00E55488"/>
    <w:rsid w:val="00E57BFE"/>
    <w:rsid w:val="00E63CC8"/>
    <w:rsid w:val="00E70262"/>
    <w:rsid w:val="00E73FDF"/>
    <w:rsid w:val="00E819CA"/>
    <w:rsid w:val="00E92DD8"/>
    <w:rsid w:val="00EA03BD"/>
    <w:rsid w:val="00EA0A1E"/>
    <w:rsid w:val="00EA799B"/>
    <w:rsid w:val="00EB6066"/>
    <w:rsid w:val="00ED5C31"/>
    <w:rsid w:val="00EE7EC1"/>
    <w:rsid w:val="00EF128E"/>
    <w:rsid w:val="00EF36A5"/>
    <w:rsid w:val="00EF37E2"/>
    <w:rsid w:val="00F21657"/>
    <w:rsid w:val="00F435C6"/>
    <w:rsid w:val="00F6768E"/>
    <w:rsid w:val="00F721A6"/>
    <w:rsid w:val="00F76C44"/>
    <w:rsid w:val="00F82089"/>
    <w:rsid w:val="00F84C58"/>
    <w:rsid w:val="00F85169"/>
    <w:rsid w:val="00F91777"/>
    <w:rsid w:val="00F96BEA"/>
    <w:rsid w:val="00F97EA5"/>
    <w:rsid w:val="00FA3575"/>
    <w:rsid w:val="00FB43C5"/>
    <w:rsid w:val="00FB7FCB"/>
    <w:rsid w:val="00FD5E5B"/>
    <w:rsid w:val="00FE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D7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E395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AB4981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FFFFF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AB4981"/>
    <w:pPr>
      <w:spacing w:after="480"/>
      <w:contextualSpacing/>
    </w:pPr>
    <w:rPr>
      <w:rFonts w:asciiTheme="majorHAnsi" w:hAnsiTheme="majorHAnsi"/>
      <w:b/>
      <w:caps/>
      <w:color w:val="auto"/>
      <w:sz w:val="52"/>
    </w:rPr>
  </w:style>
  <w:style w:type="character" w:customStyle="1" w:styleId="TitleChar">
    <w:name w:val="Title Char"/>
    <w:basedOn w:val="DefaultParagraphFont"/>
    <w:link w:val="Title"/>
    <w:uiPriority w:val="6"/>
    <w:rsid w:val="00AB4981"/>
    <w:rPr>
      <w:rFonts w:asciiTheme="majorHAnsi" w:hAnsiTheme="majorHAnsi"/>
      <w:b/>
      <w:caps/>
      <w:color w:val="auto"/>
      <w:sz w:val="52"/>
      <w:szCs w:val="20"/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AB4981"/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6"/>
    <w:semiHidden/>
    <w:rsid w:val="00DE395C"/>
    <w:rPr>
      <w:rFonts w:asciiTheme="majorHAnsi" w:eastAsiaTheme="majorEastAsia" w:hAnsiTheme="majorHAnsi" w:cstheme="majorBidi"/>
      <w:color w:val="FFFFFF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qFormat/>
    <w:pPr>
      <w:spacing w:after="0" w:line="240" w:lineRule="auto"/>
      <w:jc w:val="right"/>
    </w:pPr>
    <w:rPr>
      <w:color w:val="FFFFFF" w:themeColor="accen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E395C"/>
    <w:rPr>
      <w:color w:val="FFFFFF" w:themeColor="accent1"/>
      <w:sz w:val="24"/>
      <w:szCs w:val="20"/>
    </w:rPr>
  </w:style>
  <w:style w:type="paragraph" w:styleId="NormalWeb">
    <w:name w:val="Normal (Web)"/>
    <w:basedOn w:val="Normal"/>
    <w:uiPriority w:val="99"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CA6B4F"/>
    <w:pPr>
      <w:numPr>
        <w:numId w:val="3"/>
      </w:numPr>
      <w:spacing w:before="100" w:after="100" w:line="240" w:lineRule="auto"/>
      <w:contextualSpacing/>
    </w:pPr>
    <w:rPr>
      <w:color w:val="auto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4D6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95C"/>
    <w:rPr>
      <w:sz w:val="24"/>
      <w:szCs w:val="20"/>
    </w:rPr>
  </w:style>
  <w:style w:type="paragraph" w:customStyle="1" w:styleId="Details">
    <w:name w:val="Details"/>
    <w:basedOn w:val="Normal"/>
    <w:qFormat/>
    <w:rsid w:val="00AB4981"/>
    <w:pPr>
      <w:spacing w:after="360"/>
      <w:contextualSpacing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AB4981"/>
    <w:rPr>
      <w:color w:val="808080"/>
    </w:rPr>
  </w:style>
  <w:style w:type="paragraph" w:styleId="ListParagraph">
    <w:name w:val="List Paragraph"/>
    <w:basedOn w:val="Normal"/>
    <w:uiPriority w:val="1"/>
    <w:unhideWhenUsed/>
    <w:qFormat/>
    <w:rsid w:val="008023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387B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2A38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0351"/>
    <w:rPr>
      <w:color w:val="FFFFFF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42E29"/>
  </w:style>
  <w:style w:type="character" w:customStyle="1" w:styleId="BodyTextChar">
    <w:name w:val="Body Text Char"/>
    <w:basedOn w:val="DefaultParagraphFont"/>
    <w:link w:val="BodyText"/>
    <w:uiPriority w:val="99"/>
    <w:semiHidden/>
    <w:rsid w:val="00842E29"/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3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ffa\AppData\Roaming\Microsoft\Templates\Educational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17BC3E-1986-42BD-9EF3-1FC474628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3BE6EB-2635-4EA8-A5F7-470DE99B750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B48C08E2-A359-4C07-9FD9-BAE150722C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00C341-4289-4098-9990-CEE6B7EFA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Educational meeting minutes</Template>
  <TotalTime>0</TotalTime>
  <Pages>5</Pages>
  <Words>1210</Words>
  <Characters>7297</Characters>
  <Application>Microsoft Office Word</Application>
  <DocSecurity>0</DocSecurity>
  <Lines>1042</Lines>
  <Paragraphs>386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2023-07-08T17:38:00Z</dcterms:created>
  <dcterms:modified xsi:type="dcterms:W3CDTF">2023-07-08T17:38:00Z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332a73035412a4a3e5772b6ce18ce5121709332e95b2590e14ed913c1439fbde</vt:lpwstr>
  </property>
</Properties>
</file>